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F3" w:rsidRPr="00CC3F54" w:rsidRDefault="00CC3F54" w:rsidP="00175E5D">
      <w:pPr>
        <w:jc w:val="right"/>
        <w:rPr>
          <w:i/>
          <w:iCs/>
          <w:sz w:val="22"/>
          <w:szCs w:val="22"/>
        </w:rPr>
      </w:pPr>
      <w:r w:rsidRPr="00C21A65">
        <w:rPr>
          <w:i/>
          <w:iCs/>
          <w:color w:val="FF0000"/>
          <w:sz w:val="22"/>
          <w:szCs w:val="22"/>
          <w:u w:val="single"/>
        </w:rPr>
        <w:t>INSTRUCTORS</w:t>
      </w:r>
      <w:r w:rsidRPr="00CC3F54">
        <w:rPr>
          <w:i/>
          <w:iCs/>
          <w:sz w:val="22"/>
          <w:szCs w:val="22"/>
        </w:rPr>
        <w:t xml:space="preserve">:  </w:t>
      </w:r>
      <w:r w:rsidR="000B23B6">
        <w:rPr>
          <w:i/>
          <w:iCs/>
          <w:sz w:val="22"/>
          <w:szCs w:val="22"/>
        </w:rPr>
        <w:t xml:space="preserve">To complete form: </w:t>
      </w:r>
      <w:r w:rsidR="00175E5D">
        <w:rPr>
          <w:i/>
          <w:iCs/>
          <w:sz w:val="22"/>
          <w:szCs w:val="22"/>
        </w:rPr>
        <w:t xml:space="preserve">Use your mouse to move between open text fields. </w:t>
      </w:r>
      <w:r w:rsidR="00175E5D">
        <w:rPr>
          <w:i/>
          <w:iCs/>
          <w:sz w:val="22"/>
          <w:szCs w:val="22"/>
        </w:rPr>
        <w:br/>
        <w:t>Click on a box</w:t>
      </w:r>
      <w:r w:rsidR="005B024E">
        <w:rPr>
          <w:i/>
          <w:iCs/>
          <w:sz w:val="22"/>
          <w:szCs w:val="22"/>
        </w:rPr>
        <w:t xml:space="preserve"> to add supplies (X = required, blank = omit)</w:t>
      </w:r>
      <w:r w:rsidR="000C5563">
        <w:rPr>
          <w:i/>
          <w:iCs/>
          <w:sz w:val="22"/>
          <w:szCs w:val="22"/>
        </w:rPr>
        <w:t xml:space="preserve">.  </w:t>
      </w:r>
      <w:r w:rsidR="00C21A65">
        <w:rPr>
          <w:i/>
          <w:iCs/>
          <w:sz w:val="22"/>
          <w:szCs w:val="22"/>
        </w:rPr>
        <w:br/>
        <w:t xml:space="preserve">Name the document using the format:  </w:t>
      </w:r>
      <w:r w:rsidR="00C21A65" w:rsidRPr="00C21A65">
        <w:rPr>
          <w:b/>
          <w:bCs/>
          <w:i/>
          <w:iCs/>
          <w:sz w:val="22"/>
          <w:szCs w:val="22"/>
        </w:rPr>
        <w:t>SOTR_ClassDescription_Instructor_Date</w:t>
      </w:r>
      <w:r w:rsidR="00C21A65" w:rsidRPr="00C21A65">
        <w:rPr>
          <w:i/>
          <w:iCs/>
          <w:sz w:val="22"/>
          <w:szCs w:val="22"/>
        </w:rPr>
        <w:t xml:space="preserve"> </w:t>
      </w:r>
      <w:r w:rsidR="00C21A65">
        <w:rPr>
          <w:i/>
          <w:iCs/>
          <w:sz w:val="22"/>
          <w:szCs w:val="22"/>
        </w:rPr>
        <w:br/>
        <w:t>send via</w:t>
      </w:r>
      <w:r w:rsidR="00C21A65" w:rsidRPr="00CC3F54">
        <w:rPr>
          <w:i/>
          <w:iCs/>
          <w:sz w:val="22"/>
          <w:szCs w:val="22"/>
        </w:rPr>
        <w:t xml:space="preserve"> e-mail to </w:t>
      </w:r>
      <w:hyperlink r:id="rId11" w:history="1">
        <w:r w:rsidR="00C21A65" w:rsidRPr="00466A24">
          <w:rPr>
            <w:rStyle w:val="Hyperlink"/>
            <w:i/>
            <w:iCs/>
            <w:sz w:val="22"/>
            <w:szCs w:val="22"/>
          </w:rPr>
          <w:t>cmoran1035@gmail.com</w:t>
        </w:r>
      </w:hyperlink>
      <w:r w:rsidR="00511F2C" w:rsidRPr="00511F2C">
        <w:rPr>
          <w:rStyle w:val="Hyperlink"/>
          <w:i/>
          <w:iCs/>
          <w:color w:val="auto"/>
          <w:sz w:val="22"/>
          <w:szCs w:val="22"/>
          <w:u w:val="none"/>
        </w:rPr>
        <w:t xml:space="preserve">  + </w:t>
      </w:r>
      <w:r w:rsidR="00511F2C">
        <w:rPr>
          <w:rStyle w:val="Hyperlink"/>
          <w:i/>
          <w:iCs/>
          <w:color w:val="auto"/>
          <w:sz w:val="22"/>
          <w:szCs w:val="22"/>
          <w:u w:val="none"/>
        </w:rPr>
        <w:t xml:space="preserve">cc: </w:t>
      </w:r>
      <w:hyperlink r:id="rId12" w:history="1">
        <w:r w:rsidR="00511F2C" w:rsidRPr="00511F2C">
          <w:rPr>
            <w:rStyle w:val="Hyperlink"/>
            <w:i/>
            <w:iCs/>
            <w:sz w:val="22"/>
            <w:szCs w:val="22"/>
          </w:rPr>
          <w:t>becky@sewingontheriver.com</w:t>
        </w:r>
      </w:hyperlink>
      <w:r w:rsidR="00511F2C">
        <w:t xml:space="preserve"> </w:t>
      </w:r>
    </w:p>
    <w:tbl>
      <w:tblPr>
        <w:tblStyle w:val="TableGrid"/>
        <w:tblW w:w="51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1401"/>
        <w:gridCol w:w="310"/>
        <w:gridCol w:w="1258"/>
        <w:gridCol w:w="566"/>
        <w:gridCol w:w="213"/>
        <w:gridCol w:w="670"/>
        <w:gridCol w:w="564"/>
        <w:gridCol w:w="824"/>
        <w:gridCol w:w="1527"/>
      </w:tblGrid>
      <w:tr w:rsidR="00650259" w:rsidRPr="00846B76" w:rsidTr="00D4169F">
        <w:tc>
          <w:tcPr>
            <w:tcW w:w="1207" w:type="pct"/>
            <w:shd w:val="clear" w:color="auto" w:fill="auto"/>
            <w:vAlign w:val="center"/>
          </w:tcPr>
          <w:p w:rsidR="00650259" w:rsidRPr="00977E1B" w:rsidRDefault="00DE4388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Class Title</w:t>
            </w:r>
          </w:p>
        </w:tc>
        <w:tc>
          <w:tcPr>
            <w:tcW w:w="3793" w:type="pct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50259" w:rsidRPr="00846B76" w:rsidRDefault="00D25D17" w:rsidP="005D6CC7">
            <w:pPr>
              <w:spacing w:before="120"/>
            </w:pPr>
            <w:sdt>
              <w:sdtPr>
                <w:rPr>
                  <w:rStyle w:val="PlaceholderText"/>
                </w:rPr>
                <w:alias w:val="Type (Quilt, Embr) + Level (Beg - Adv) + Topic"/>
                <w:tag w:val="Type (Quilt, Embr) + Level (Beg - Adv) + Topic"/>
                <w:id w:val="1957360683"/>
                <w:placeholder>
                  <w:docPart w:val="DA88DE1B300E4C73867EEA744A0D9AB8"/>
                </w:placeholder>
              </w:sdtPr>
              <w:sdtEndPr>
                <w:rPr>
                  <w:rStyle w:val="PlaceholderText"/>
                </w:rPr>
              </w:sdtEndPr>
              <w:sdtContent>
                <w:bookmarkStart w:id="0" w:name="_GoBack"/>
                <w:r w:rsidR="00066D81" w:rsidRPr="00E43ADC">
                  <w:rPr>
                    <w:rStyle w:val="PlaceholderText"/>
                    <w:color w:val="auto"/>
                  </w:rPr>
                  <w:t>Enter Class Title</w:t>
                </w:r>
                <w:r w:rsidR="00E43ADC">
                  <w:rPr>
                    <w:rStyle w:val="PlaceholderText"/>
                    <w:color w:val="auto"/>
                  </w:rPr>
                  <w:t xml:space="preserve">  </w:t>
                </w:r>
                <w:bookmarkEnd w:id="0"/>
              </w:sdtContent>
            </w:sdt>
          </w:p>
        </w:tc>
      </w:tr>
      <w:tr w:rsidR="00650259" w:rsidRPr="00846B76" w:rsidTr="00D4169F">
        <w:tc>
          <w:tcPr>
            <w:tcW w:w="1207" w:type="pct"/>
            <w:shd w:val="clear" w:color="auto" w:fill="auto"/>
            <w:vAlign w:val="center"/>
          </w:tcPr>
          <w:p w:rsidR="00650259" w:rsidRPr="00977E1B" w:rsidRDefault="00DE4388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Instructor</w:t>
            </w:r>
          </w:p>
        </w:tc>
        <w:sdt>
          <w:sdtPr>
            <w:alias w:val="Instructor"/>
            <w:tag w:val="Instructor"/>
            <w:id w:val="-766148840"/>
            <w:placeholder>
              <w:docPart w:val="8A78B3C899304FDE9DF6BF9476135781"/>
            </w:placeholder>
          </w:sdtPr>
          <w:sdtEndPr/>
          <w:sdtContent>
            <w:tc>
              <w:tcPr>
                <w:tcW w:w="3793" w:type="pct"/>
                <w:gridSpan w:val="9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:rsidR="00650259" w:rsidRPr="00846B76" w:rsidRDefault="00066D81" w:rsidP="005D6CC7">
                <w:pPr>
                  <w:spacing w:before="120"/>
                </w:pPr>
                <w:r>
                  <w:t>Enter Instructor Name(s)</w:t>
                </w:r>
              </w:p>
            </w:tc>
          </w:sdtContent>
        </w:sdt>
      </w:tr>
      <w:tr w:rsidR="009234DB" w:rsidRPr="00846B76" w:rsidTr="00D4169F">
        <w:tc>
          <w:tcPr>
            <w:tcW w:w="1207" w:type="pct"/>
            <w:shd w:val="clear" w:color="auto" w:fill="auto"/>
            <w:vAlign w:val="center"/>
          </w:tcPr>
          <w:p w:rsidR="009234DB" w:rsidRPr="00977E1B" w:rsidRDefault="009234DB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Days / Dates</w:t>
            </w:r>
          </w:p>
        </w:tc>
        <w:sdt>
          <w:sdtPr>
            <w:id w:val="-515928693"/>
            <w:placeholder>
              <w:docPart w:val="5185532A75424030B5BA286E343007C6"/>
            </w:placeholder>
            <w:date>
              <w:dateFormat w:val="dddd, 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02" w:type="pct"/>
                <w:gridSpan w:val="2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:rsidR="009234DB" w:rsidRPr="00846B76" w:rsidRDefault="00A3027E" w:rsidP="005D6CC7">
                <w:pPr>
                  <w:spacing w:before="120"/>
                </w:pPr>
                <w:r>
                  <w:t>Select 1st Class Date</w:t>
                </w:r>
              </w:p>
            </w:tc>
          </w:sdtContent>
        </w:sdt>
        <w:tc>
          <w:tcPr>
            <w:tcW w:w="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sdt>
            <w:sdtPr>
              <w:alias w:val="Date_2"/>
              <w:tag w:val="Date_2"/>
              <w:id w:val="652798228"/>
              <w:placeholder>
                <w:docPart w:val="F3503A1505D44A908C9F65D95377D383"/>
              </w:placeholder>
              <w:date>
                <w:dateFormat w:val="dddd, MMMM d"/>
                <w:lid w:val="en-US"/>
                <w:storeMappedDataAs w:val="dateTime"/>
                <w:calendar w:val="gregorian"/>
              </w:date>
            </w:sdtPr>
            <w:sdtEndPr/>
            <w:sdtContent>
              <w:p w:rsidR="009234DB" w:rsidRPr="00846B76" w:rsidRDefault="00066D81" w:rsidP="009234DB">
                <w:pPr>
                  <w:spacing w:before="120"/>
                </w:pPr>
                <w:r>
                  <w:t>2nd class date</w:t>
                </w:r>
              </w:p>
            </w:sdtContent>
          </w:sdt>
        </w:tc>
        <w:tc>
          <w:tcPr>
            <w:tcW w:w="71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sdt>
            <w:sdtPr>
              <w:alias w:val="Date_3"/>
              <w:tag w:val="Date_3"/>
              <w:id w:val="-854805837"/>
              <w:placeholder>
                <w:docPart w:val="7470CEF4C74A4285BE5FF8D7CD856BB7"/>
              </w:placeholder>
              <w:date>
                <w:dateFormat w:val="dddd, MMMM d"/>
                <w:lid w:val="en-US"/>
                <w:storeMappedDataAs w:val="dateTime"/>
                <w:calendar w:val="gregorian"/>
              </w:date>
            </w:sdtPr>
            <w:sdtEndPr/>
            <w:sdtContent>
              <w:p w:rsidR="009234DB" w:rsidRPr="00846B76" w:rsidRDefault="00066D81" w:rsidP="009234DB">
                <w:pPr>
                  <w:spacing w:before="120"/>
                </w:pPr>
                <w:r>
                  <w:t>3rd class date</w:t>
                </w:r>
              </w:p>
            </w:sdtContent>
          </w:sdt>
        </w:tc>
        <w:tc>
          <w:tcPr>
            <w:tcW w:w="702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sdt>
            <w:sdtPr>
              <w:alias w:val="Date_4"/>
              <w:tag w:val="Date_4"/>
              <w:id w:val="146864306"/>
              <w:placeholder>
                <w:docPart w:val="590DB2874C364309A466EAAD29DD95DB"/>
              </w:placeholder>
              <w:date>
                <w:dateFormat w:val="dddd, MMMM d"/>
                <w:lid w:val="en-US"/>
                <w:storeMappedDataAs w:val="dateTime"/>
                <w:calendar w:val="gregorian"/>
              </w:date>
            </w:sdtPr>
            <w:sdtEndPr/>
            <w:sdtContent>
              <w:p w:rsidR="009234DB" w:rsidRPr="00846B76" w:rsidRDefault="00C3319F" w:rsidP="009234DB">
                <w:pPr>
                  <w:spacing w:before="120"/>
                </w:pPr>
                <w:r>
                  <w:t xml:space="preserve">4th </w:t>
                </w:r>
                <w:r w:rsidR="00066D81">
                  <w:t>class date</w:t>
                </w:r>
              </w:p>
            </w:sdtContent>
          </w:sdt>
        </w:tc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sdt>
            <w:sdtPr>
              <w:alias w:val="Date_5"/>
              <w:tag w:val="Date_5"/>
              <w:id w:val="-2086599315"/>
              <w:placeholder>
                <w:docPart w:val="E2502E76D1E14A7DA5AE1535CA2C1F62"/>
              </w:placeholder>
              <w:date>
                <w:dateFormat w:val="dddd, MMMM d"/>
                <w:lid w:val="en-US"/>
                <w:storeMappedDataAs w:val="dateTime"/>
                <w:calendar w:val="gregorian"/>
              </w:date>
            </w:sdtPr>
            <w:sdtEndPr/>
            <w:sdtContent>
              <w:p w:rsidR="009234DB" w:rsidRPr="00846B76" w:rsidRDefault="00C3319F" w:rsidP="009234DB">
                <w:pPr>
                  <w:spacing w:before="120"/>
                </w:pPr>
                <w:r>
                  <w:t>5th</w:t>
                </w:r>
                <w:r w:rsidR="00066D81">
                  <w:t xml:space="preserve"> class date</w:t>
                </w:r>
              </w:p>
            </w:sdtContent>
          </w:sdt>
        </w:tc>
      </w:tr>
      <w:tr w:rsidR="00AB08DE" w:rsidRPr="00846B76" w:rsidTr="00D4169F">
        <w:tc>
          <w:tcPr>
            <w:tcW w:w="1207" w:type="pct"/>
            <w:shd w:val="clear" w:color="auto" w:fill="auto"/>
            <w:vAlign w:val="center"/>
          </w:tcPr>
          <w:p w:rsidR="00AB08DE" w:rsidRPr="00977E1B" w:rsidRDefault="00AB08DE" w:rsidP="00A023DB">
            <w:pPr>
              <w:rPr>
                <w:color w:val="FF0000"/>
              </w:rPr>
            </w:pPr>
            <w:r>
              <w:rPr>
                <w:color w:val="FF0000"/>
              </w:rPr>
              <w:t>Times</w:t>
            </w:r>
          </w:p>
        </w:tc>
        <w:sdt>
          <w:sdtPr>
            <w:alias w:val="Enter Start Time"/>
            <w:tag w:val="Enter Start Time"/>
            <w:id w:val="1997138403"/>
            <w:placeholder>
              <w:docPart w:val="8B5AE75265DD4A5193FFF10135A9121A"/>
            </w:placeholder>
          </w:sdtPr>
          <w:sdtEndPr/>
          <w:sdtContent>
            <w:tc>
              <w:tcPr>
                <w:tcW w:w="1569" w:type="pct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:rsidR="00AB08DE" w:rsidRDefault="00AB08DE" w:rsidP="005D6CC7">
                <w:pPr>
                  <w:spacing w:before="120"/>
                </w:pPr>
                <w:r>
                  <w:t>10:00 a.m.</w:t>
                </w:r>
              </w:p>
            </w:tc>
          </w:sdtContent>
        </w:sdt>
        <w:tc>
          <w:tcPr>
            <w:tcW w:w="406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B08DE" w:rsidRPr="00511F2C" w:rsidRDefault="00AB08DE" w:rsidP="005D6CC7">
            <w:pPr>
              <w:spacing w:before="120"/>
              <w:rPr>
                <w:color w:val="FF0000"/>
              </w:rPr>
            </w:pPr>
            <w:r>
              <w:rPr>
                <w:color w:val="FF0000"/>
              </w:rPr>
              <w:t>to</w:t>
            </w:r>
          </w:p>
        </w:tc>
        <w:sdt>
          <w:sdtPr>
            <w:alias w:val="Enter End Time"/>
            <w:tag w:val="Enter End Time"/>
            <w:id w:val="-1942062144"/>
            <w:placeholder>
              <w:docPart w:val="8B5AE75265DD4A5193FFF10135A9121A"/>
            </w:placeholder>
          </w:sdtPr>
          <w:sdtEndPr/>
          <w:sdtContent>
            <w:tc>
              <w:tcPr>
                <w:tcW w:w="1819" w:type="pct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:rsidR="00AB08DE" w:rsidRDefault="00AB08DE" w:rsidP="005D6CC7">
                <w:pPr>
                  <w:spacing w:before="120"/>
                </w:pPr>
                <w:r>
                  <w:t>2:00 p.m.</w:t>
                </w:r>
              </w:p>
            </w:tc>
          </w:sdtContent>
        </w:sdt>
      </w:tr>
      <w:tr w:rsidR="00343E6D" w:rsidRPr="00846B76" w:rsidTr="00D4169F">
        <w:tc>
          <w:tcPr>
            <w:tcW w:w="1207" w:type="pct"/>
            <w:shd w:val="clear" w:color="auto" w:fill="auto"/>
            <w:vAlign w:val="center"/>
          </w:tcPr>
          <w:p w:rsidR="00343E6D" w:rsidRPr="00977E1B" w:rsidRDefault="00343E6D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Tuition</w:t>
            </w:r>
          </w:p>
        </w:tc>
        <w:tc>
          <w:tcPr>
            <w:tcW w:w="1569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3E6D" w:rsidRPr="00846B76" w:rsidRDefault="00343E6D" w:rsidP="005D6CC7">
            <w:pPr>
              <w:spacing w:before="120"/>
            </w:pPr>
            <w:r>
              <w:t>$</w:t>
            </w:r>
            <w:r w:rsidR="006015E9">
              <w:t xml:space="preserve"> </w:t>
            </w:r>
            <w:sdt>
              <w:sdtPr>
                <w:alias w:val="Class Tuition "/>
                <w:tag w:val="Description"/>
                <w:id w:val="838433056"/>
                <w:placeholder>
                  <w:docPart w:val="FB0929EFA68149909CFBC927010C7754"/>
                </w:placeholder>
              </w:sdtPr>
              <w:sdtEndPr/>
              <w:sdtContent>
                <w:r w:rsidR="00066D81">
                  <w:t>Enter Tuition Amount</w:t>
                </w:r>
              </w:sdtContent>
            </w:sdt>
            <w:r>
              <w:t xml:space="preserve"> </w:t>
            </w:r>
          </w:p>
        </w:tc>
        <w:tc>
          <w:tcPr>
            <w:tcW w:w="406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3E6D" w:rsidRPr="00846B76" w:rsidRDefault="00343E6D" w:rsidP="005D6CC7">
            <w:pPr>
              <w:spacing w:before="120"/>
            </w:pPr>
            <w:r w:rsidRPr="00511F2C">
              <w:rPr>
                <w:color w:val="FF0000"/>
              </w:rPr>
              <w:t>per</w:t>
            </w:r>
          </w:p>
        </w:tc>
        <w:tc>
          <w:tcPr>
            <w:tcW w:w="1819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3E6D" w:rsidRPr="00846B76" w:rsidRDefault="00D25D17" w:rsidP="005D6CC7">
            <w:pPr>
              <w:spacing w:before="120"/>
            </w:pPr>
            <w:sdt>
              <w:sdtPr>
                <w:alias w:val="Tuition Coverage"/>
                <w:tag w:val="Tuition Coverage"/>
                <w:id w:val="1978955040"/>
                <w:placeholder>
                  <w:docPart w:val="C2BEF26D49D04026A9C943185D215B7B"/>
                </w:placeholder>
                <w:showingPlcHdr/>
                <w:dropDownList>
                  <w:listItem w:displayText="Class" w:value="Class"/>
                  <w:listItem w:displayText="Each Session" w:value="Each Session"/>
                  <w:listItem w:displayText="Course Series" w:value="Course Series"/>
                </w:dropDownList>
              </w:sdtPr>
              <w:sdtEndPr/>
              <w:sdtContent>
                <w:r w:rsidR="00343E6D" w:rsidRPr="00466A2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50259" w:rsidRPr="00846B76" w:rsidTr="00D4169F">
        <w:tc>
          <w:tcPr>
            <w:tcW w:w="1207" w:type="pct"/>
            <w:shd w:val="clear" w:color="auto" w:fill="auto"/>
            <w:vAlign w:val="center"/>
          </w:tcPr>
          <w:p w:rsidR="00650259" w:rsidRPr="00977E1B" w:rsidRDefault="00DE4388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Kit / Supply Fee</w:t>
            </w:r>
          </w:p>
        </w:tc>
        <w:tc>
          <w:tcPr>
            <w:tcW w:w="3793" w:type="pct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50259" w:rsidRPr="00846B76" w:rsidRDefault="00EA3619" w:rsidP="005D6CC7">
            <w:pPr>
              <w:spacing w:before="120"/>
            </w:pPr>
            <w:r>
              <w:t>$</w:t>
            </w:r>
            <w:r w:rsidR="006015E9">
              <w:t xml:space="preserve"> </w:t>
            </w:r>
            <w:sdt>
              <w:sdtPr>
                <w:alias w:val="KIT / SUPPLY $$"/>
                <w:tag w:val="Description"/>
                <w:id w:val="1367560809"/>
                <w:placeholder>
                  <w:docPart w:val="DCB77BC19CBA43E19FDBD56F7609AB80"/>
                </w:placeholder>
              </w:sdtPr>
              <w:sdtEndPr/>
              <w:sdtContent>
                <w:r w:rsidR="00066D81">
                  <w:t>Enter the Kit or Supply Fee</w:t>
                </w:r>
              </w:sdtContent>
            </w:sdt>
          </w:p>
        </w:tc>
      </w:tr>
      <w:tr w:rsidR="00650259" w:rsidRPr="00846B76" w:rsidTr="00D4169F">
        <w:tc>
          <w:tcPr>
            <w:tcW w:w="1207" w:type="pct"/>
            <w:shd w:val="clear" w:color="auto" w:fill="auto"/>
            <w:vAlign w:val="center"/>
          </w:tcPr>
          <w:p w:rsidR="00650259" w:rsidRPr="00977E1B" w:rsidRDefault="00DE4388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Class Description</w:t>
            </w:r>
          </w:p>
        </w:tc>
        <w:sdt>
          <w:sdtPr>
            <w:alias w:val="Class Description"/>
            <w:tag w:val="Description"/>
            <w:id w:val="139009003"/>
            <w:placeholder>
              <w:docPart w:val="4288E3A0B7AB43E9A8FB10B2FF897B22"/>
            </w:placeholder>
          </w:sdtPr>
          <w:sdtEndPr/>
          <w:sdtContent>
            <w:tc>
              <w:tcPr>
                <w:tcW w:w="3793" w:type="pct"/>
                <w:gridSpan w:val="9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:rsidR="00650259" w:rsidRPr="00846B76" w:rsidRDefault="00066D81" w:rsidP="005D6CC7">
                <w:pPr>
                  <w:spacing w:before="120"/>
                </w:pPr>
                <w:r>
                  <w:t xml:space="preserve">Enter comprehensive class description, no limit to text entry </w:t>
                </w:r>
              </w:p>
            </w:tc>
          </w:sdtContent>
        </w:sdt>
      </w:tr>
      <w:tr w:rsidR="00D4169F" w:rsidRPr="00846B76" w:rsidTr="00D4169F">
        <w:tc>
          <w:tcPr>
            <w:tcW w:w="1207" w:type="pct"/>
            <w:shd w:val="clear" w:color="auto" w:fill="auto"/>
            <w:vAlign w:val="center"/>
          </w:tcPr>
          <w:p w:rsidR="00DE4388" w:rsidRPr="00977E1B" w:rsidRDefault="00DE4388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Class Size</w:t>
            </w:r>
          </w:p>
        </w:tc>
        <w:tc>
          <w:tcPr>
            <w:tcW w:w="7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4388" w:rsidRPr="00977E1B" w:rsidRDefault="00DE4388" w:rsidP="00805C19">
            <w:pPr>
              <w:spacing w:before="120"/>
              <w:jc w:val="right"/>
              <w:rPr>
                <w:color w:val="FF0000"/>
              </w:rPr>
            </w:pPr>
            <w:r w:rsidRPr="00977E1B">
              <w:rPr>
                <w:color w:val="FF0000"/>
              </w:rPr>
              <w:t>Minimum</w:t>
            </w:r>
            <w:r w:rsidR="00805C19" w:rsidRPr="00977E1B">
              <w:rPr>
                <w:color w:val="FF0000"/>
              </w:rPr>
              <w:t>:</w:t>
            </w:r>
          </w:p>
        </w:tc>
        <w:sdt>
          <w:sdtPr>
            <w:alias w:val="Min Students"/>
            <w:tag w:val="Min Students"/>
            <w:id w:val="-382027693"/>
            <w:placeholder>
              <w:docPart w:val="8CEA72B264264A35AD228588771CD35F"/>
            </w:placeholder>
          </w:sdtPr>
          <w:sdtEndPr/>
          <w:sdtContent>
            <w:tc>
              <w:tcPr>
                <w:tcW w:w="1150" w:type="pct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:rsidR="00DE4388" w:rsidRPr="00846B76" w:rsidRDefault="00066D81" w:rsidP="005D6CC7">
                <w:pPr>
                  <w:spacing w:before="120"/>
                </w:pPr>
                <w:r>
                  <w:t xml:space="preserve">Enter the min # </w:t>
                </w:r>
              </w:p>
            </w:tc>
          </w:sdtContent>
        </w:sdt>
        <w:tc>
          <w:tcPr>
            <w:tcW w:w="667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4388" w:rsidRPr="00846B76" w:rsidRDefault="00DE4388" w:rsidP="00805C19">
            <w:pPr>
              <w:spacing w:before="120"/>
              <w:jc w:val="right"/>
            </w:pPr>
            <w:r w:rsidRPr="00977E1B">
              <w:rPr>
                <w:color w:val="FF0000"/>
              </w:rPr>
              <w:t>Maximum</w:t>
            </w:r>
            <w:r w:rsidR="00805C19" w:rsidRPr="00977E1B">
              <w:rPr>
                <w:color w:val="FF0000"/>
              </w:rPr>
              <w:t>:</w:t>
            </w:r>
          </w:p>
        </w:tc>
        <w:sdt>
          <w:sdtPr>
            <w:alias w:val="MAX Students"/>
            <w:tag w:val="Max Students"/>
            <w:id w:val="958840759"/>
            <w:placeholder>
              <w:docPart w:val="14315E5FFBC048FB86615975936C1CC9"/>
            </w:placeholder>
          </w:sdtPr>
          <w:sdtEndPr/>
          <w:sdtContent>
            <w:tc>
              <w:tcPr>
                <w:tcW w:w="1249" w:type="pct"/>
                <w:gridSpan w:val="2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:rsidR="00DE4388" w:rsidRPr="00846B76" w:rsidRDefault="00066D81" w:rsidP="005D6CC7">
                <w:pPr>
                  <w:spacing w:before="120"/>
                </w:pPr>
                <w:r>
                  <w:t>Enter the max #</w:t>
                </w:r>
              </w:p>
            </w:tc>
          </w:sdtContent>
        </w:sdt>
      </w:tr>
      <w:tr w:rsidR="00650259" w:rsidRPr="00846B76" w:rsidTr="00D4169F">
        <w:tc>
          <w:tcPr>
            <w:tcW w:w="1207" w:type="pct"/>
            <w:shd w:val="clear" w:color="auto" w:fill="auto"/>
            <w:vAlign w:val="center"/>
          </w:tcPr>
          <w:p w:rsidR="00650259" w:rsidRPr="00977E1B" w:rsidRDefault="00805C19" w:rsidP="00A023DB">
            <w:pPr>
              <w:rPr>
                <w:color w:val="FF0000"/>
              </w:rPr>
            </w:pPr>
            <w:r w:rsidRPr="00977E1B">
              <w:rPr>
                <w:color w:val="FF0000"/>
              </w:rPr>
              <w:t>Additional Details</w:t>
            </w:r>
          </w:p>
        </w:tc>
        <w:sdt>
          <w:sdtPr>
            <w:alias w:val="Additional Course Details "/>
            <w:tag w:val="Description"/>
            <w:id w:val="-1228370943"/>
            <w:placeholder>
              <w:docPart w:val="82A1EABBD5264EFC8982FCEED20175FF"/>
            </w:placeholder>
          </w:sdtPr>
          <w:sdtEndPr/>
          <w:sdtContent>
            <w:tc>
              <w:tcPr>
                <w:tcW w:w="3793" w:type="pct"/>
                <w:gridSpan w:val="9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bottom"/>
              </w:tcPr>
              <w:p w:rsidR="00650259" w:rsidRPr="00846B76" w:rsidRDefault="00066D81" w:rsidP="005D6CC7">
                <w:pPr>
                  <w:spacing w:before="120"/>
                </w:pPr>
                <w:r>
                  <w:t>Enter additional details for class participants or SOTR staff</w:t>
                </w:r>
              </w:p>
            </w:tc>
          </w:sdtContent>
        </w:sdt>
      </w:tr>
    </w:tbl>
    <w:p w:rsidR="00DE4388" w:rsidRPr="00D4169F" w:rsidRDefault="00DE4388" w:rsidP="00DE4388">
      <w:pPr>
        <w:rPr>
          <w:sz w:val="14"/>
          <w:szCs w:val="14"/>
        </w:rPr>
      </w:pPr>
    </w:p>
    <w:p w:rsidR="00806FF3" w:rsidRPr="00977E1B" w:rsidRDefault="00DE4388" w:rsidP="00A023DB">
      <w:pPr>
        <w:spacing w:after="0" w:line="240" w:lineRule="auto"/>
        <w:rPr>
          <w:color w:val="FF0000"/>
        </w:rPr>
      </w:pPr>
      <w:r w:rsidRPr="00977E1B">
        <w:rPr>
          <w:color w:val="FF0000"/>
        </w:rPr>
        <w:t xml:space="preserve">Class Supplies ~ Check all that apply: </w:t>
      </w:r>
    </w:p>
    <w:p w:rsidR="000206F4" w:rsidRPr="00977E1B" w:rsidRDefault="000206F4" w:rsidP="003B2BAB">
      <w:pPr>
        <w:spacing w:after="0" w:line="240" w:lineRule="auto"/>
        <w:rPr>
          <w:b/>
          <w:bCs/>
          <w:color w:val="FF0000"/>
        </w:rPr>
      </w:pPr>
      <w:r w:rsidRPr="00977E1B">
        <w:rPr>
          <w:b/>
          <w:bCs/>
          <w:color w:val="FF0000"/>
        </w:rPr>
        <w:t>Machine with power cord and foot pedal:</w:t>
      </w:r>
    </w:p>
    <w:tbl>
      <w:tblPr>
        <w:tblStyle w:val="TableGrid"/>
        <w:tblW w:w="917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2250"/>
        <w:gridCol w:w="540"/>
        <w:gridCol w:w="2705"/>
        <w:gridCol w:w="535"/>
        <w:gridCol w:w="2610"/>
      </w:tblGrid>
      <w:tr w:rsidR="00070644" w:rsidTr="00A023DB">
        <w:tc>
          <w:tcPr>
            <w:tcW w:w="535" w:type="dxa"/>
          </w:tcPr>
          <w:sdt>
            <w:sdtPr>
              <w:rPr>
                <w:rFonts w:ascii="MS Gothic" w:eastAsia="MS Gothic" w:hAnsi="MS Gothic" w:hint="eastAsia"/>
              </w:rPr>
              <w:id w:val="-4947214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B2BAB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250" w:type="dxa"/>
          </w:tcPr>
          <w:p w:rsidR="003B2BAB" w:rsidRDefault="003B2BAB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Sewing Machine</w:t>
            </w:r>
          </w:p>
        </w:tc>
        <w:tc>
          <w:tcPr>
            <w:tcW w:w="540" w:type="dxa"/>
          </w:tcPr>
          <w:sdt>
            <w:sdtPr>
              <w:rPr>
                <w:rFonts w:ascii="MS Gothic" w:eastAsia="MS Gothic" w:hAnsi="MS Gothic" w:hint="eastAsia"/>
              </w:rPr>
              <w:id w:val="-1868747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B2BAB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705" w:type="dxa"/>
          </w:tcPr>
          <w:p w:rsidR="003B2BAB" w:rsidRDefault="00A023DB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Embroidery Machine</w:t>
            </w:r>
          </w:p>
        </w:tc>
        <w:tc>
          <w:tcPr>
            <w:tcW w:w="535" w:type="dxa"/>
          </w:tcPr>
          <w:sdt>
            <w:sdtPr>
              <w:rPr>
                <w:rFonts w:ascii="MS Gothic" w:eastAsia="MS Gothic" w:hAnsi="MS Gothic" w:hint="eastAsia"/>
              </w:rPr>
              <w:id w:val="-343788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B2BAB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0" w:type="dxa"/>
          </w:tcPr>
          <w:p w:rsidR="003B2BAB" w:rsidRDefault="00A023DB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Serger</w:t>
            </w:r>
          </w:p>
        </w:tc>
      </w:tr>
      <w:tr w:rsidR="00A023DB" w:rsidTr="00805C19">
        <w:tc>
          <w:tcPr>
            <w:tcW w:w="535" w:type="dxa"/>
          </w:tcPr>
          <w:p w:rsidR="00A023DB" w:rsidRDefault="00A023DB" w:rsidP="00070644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jc w:val="right"/>
            </w:pPr>
          </w:p>
        </w:tc>
        <w:tc>
          <w:tcPr>
            <w:tcW w:w="2250" w:type="dxa"/>
          </w:tcPr>
          <w:p w:rsidR="00A023DB" w:rsidRDefault="00A023DB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</w:p>
        </w:tc>
        <w:tc>
          <w:tcPr>
            <w:tcW w:w="540" w:type="dxa"/>
          </w:tcPr>
          <w:p w:rsidR="00A023DB" w:rsidRDefault="00A023DB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</w:p>
        </w:tc>
        <w:tc>
          <w:tcPr>
            <w:tcW w:w="2705" w:type="dxa"/>
          </w:tcPr>
          <w:p w:rsidR="00A023DB" w:rsidRDefault="00805C19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 w:rsidRPr="00977E1B">
              <w:rPr>
                <w:color w:val="FF0000"/>
              </w:rPr>
              <w:t xml:space="preserve">Minimum </w:t>
            </w:r>
            <w:r w:rsidR="00A023DB" w:rsidRPr="00977E1B">
              <w:rPr>
                <w:color w:val="FF0000"/>
              </w:rPr>
              <w:t>Hoop Size:</w:t>
            </w:r>
            <w:r w:rsidR="00D4169F" w:rsidRPr="00977E1B">
              <w:rPr>
                <w:color w:val="FF0000"/>
              </w:rPr>
              <w:t xml:space="preserve"> </w:t>
            </w:r>
            <w:sdt>
              <w:sdtPr>
                <w:alias w:val="Min Hoop Size"/>
                <w:tag w:val="Min Hoop Size"/>
                <w:id w:val="21522200"/>
                <w:placeholder>
                  <w:docPart w:val="A8BA31C2887B48DEAFB6132CA5C47EB3"/>
                </w:placeholder>
              </w:sdtPr>
              <w:sdtEndPr/>
              <w:sdtContent>
                <w:r w:rsidR="001A557F">
                  <w:t>Enter min hoop size</w:t>
                </w:r>
              </w:sdtContent>
            </w:sdt>
          </w:p>
        </w:tc>
        <w:tc>
          <w:tcPr>
            <w:tcW w:w="3145" w:type="dxa"/>
            <w:gridSpan w:val="2"/>
          </w:tcPr>
          <w:p w:rsidR="00A023DB" w:rsidRDefault="00A023DB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</w:p>
        </w:tc>
      </w:tr>
      <w:tr w:rsidR="00070644" w:rsidTr="00CC3F54">
        <w:tc>
          <w:tcPr>
            <w:tcW w:w="535" w:type="dxa"/>
          </w:tcPr>
          <w:sdt>
            <w:sdtPr>
              <w:rPr>
                <w:rFonts w:ascii="MS Gothic" w:eastAsia="MS Gothic" w:hAnsi="MS Gothic" w:hint="eastAsia"/>
              </w:rPr>
              <w:id w:val="9499791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70644" w:rsidRDefault="005B024E" w:rsidP="00070644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250" w:type="dxa"/>
          </w:tcPr>
          <w:p w:rsidR="00070644" w:rsidRDefault="00070644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Other - specify</w:t>
            </w:r>
          </w:p>
        </w:tc>
        <w:tc>
          <w:tcPr>
            <w:tcW w:w="6390" w:type="dxa"/>
            <w:gridSpan w:val="4"/>
          </w:tcPr>
          <w:p w:rsidR="00070644" w:rsidRDefault="00D25D17" w:rsidP="000401EA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id w:val="984583921"/>
                <w:placeholder>
                  <w:docPart w:val="65B6AFA7B1F74A4481E3FF078C1DC4F6"/>
                </w:placeholder>
              </w:sdtPr>
              <w:sdtEndPr/>
              <w:sdtContent>
                <w:r w:rsidR="001A557F">
                  <w:t>Enter other machine info if rqd</w:t>
                </w:r>
              </w:sdtContent>
            </w:sdt>
          </w:p>
        </w:tc>
      </w:tr>
    </w:tbl>
    <w:p w:rsidR="003B2BAB" w:rsidRPr="00977E1B" w:rsidRDefault="003B2BAB" w:rsidP="00070644">
      <w:pPr>
        <w:spacing w:before="240" w:after="0" w:line="240" w:lineRule="auto"/>
        <w:rPr>
          <w:b/>
          <w:bCs/>
          <w:color w:val="FF0000"/>
        </w:rPr>
      </w:pPr>
      <w:r w:rsidRPr="00977E1B">
        <w:rPr>
          <w:b/>
          <w:bCs/>
          <w:color w:val="FF0000"/>
        </w:rPr>
        <w:t>Basic Sewing Supplies</w:t>
      </w:r>
    </w:p>
    <w:tbl>
      <w:tblPr>
        <w:tblStyle w:val="TableGrid"/>
        <w:tblW w:w="91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"/>
        <w:gridCol w:w="2251"/>
        <w:gridCol w:w="540"/>
        <w:gridCol w:w="2613"/>
        <w:gridCol w:w="629"/>
        <w:gridCol w:w="2611"/>
      </w:tblGrid>
      <w:tr w:rsidR="00805C19" w:rsidTr="00805C19">
        <w:tc>
          <w:tcPr>
            <w:tcW w:w="536" w:type="dxa"/>
          </w:tcPr>
          <w:sdt>
            <w:sdtPr>
              <w:rPr>
                <w:rFonts w:ascii="MS Gothic" w:eastAsia="MS Gothic" w:hAnsi="MS Gothic" w:hint="eastAsia"/>
              </w:rPr>
              <w:id w:val="142868448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F34780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</w:tc>
        <w:tc>
          <w:tcPr>
            <w:tcW w:w="2251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Scissors </w:t>
            </w:r>
          </w:p>
        </w:tc>
        <w:tc>
          <w:tcPr>
            <w:tcW w:w="540" w:type="dxa"/>
          </w:tcPr>
          <w:sdt>
            <w:sdtPr>
              <w:rPr>
                <w:rFonts w:ascii="MS Gothic" w:eastAsia="MS Gothic" w:hAnsi="MS Gothic" w:hint="eastAsia"/>
              </w:rPr>
              <w:id w:val="9155126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3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Rotary Cutter </w:t>
            </w:r>
          </w:p>
        </w:tc>
        <w:tc>
          <w:tcPr>
            <w:tcW w:w="629" w:type="dxa"/>
          </w:tcPr>
          <w:sdt>
            <w:sdtPr>
              <w:rPr>
                <w:rFonts w:ascii="MS Gothic" w:eastAsia="MS Gothic" w:hAnsi="MS Gothic" w:hint="eastAsia"/>
              </w:rPr>
              <w:id w:val="-187653342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F34780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</w:tc>
        <w:tc>
          <w:tcPr>
            <w:tcW w:w="2611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Sewing Threads</w:t>
            </w:r>
          </w:p>
        </w:tc>
      </w:tr>
      <w:tr w:rsidR="00805C19" w:rsidTr="00805C19">
        <w:tc>
          <w:tcPr>
            <w:tcW w:w="536" w:type="dxa"/>
          </w:tcPr>
          <w:sdt>
            <w:sdtPr>
              <w:rPr>
                <w:rFonts w:ascii="MS Gothic" w:eastAsia="MS Gothic" w:hAnsi="MS Gothic" w:hint="eastAsia"/>
              </w:rPr>
              <w:id w:val="-14479951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251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Pins</w:t>
            </w:r>
          </w:p>
        </w:tc>
        <w:tc>
          <w:tcPr>
            <w:tcW w:w="540" w:type="dxa"/>
          </w:tcPr>
          <w:sdt>
            <w:sdtPr>
              <w:rPr>
                <w:rFonts w:ascii="MS Gothic" w:eastAsia="MS Gothic" w:hAnsi="MS Gothic" w:hint="eastAsia"/>
              </w:rPr>
              <w:id w:val="-15330331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3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Cutting Mat</w:t>
            </w:r>
          </w:p>
        </w:tc>
        <w:tc>
          <w:tcPr>
            <w:tcW w:w="629" w:type="dxa"/>
          </w:tcPr>
          <w:sdt>
            <w:sdtPr>
              <w:rPr>
                <w:rFonts w:ascii="MS Gothic" w:eastAsia="MS Gothic" w:hAnsi="MS Gothic" w:hint="eastAsia"/>
              </w:rPr>
              <w:id w:val="-8293731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1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Embroidery Threads</w:t>
            </w:r>
          </w:p>
        </w:tc>
      </w:tr>
      <w:tr w:rsidR="00805C19" w:rsidTr="00805C19">
        <w:tc>
          <w:tcPr>
            <w:tcW w:w="536" w:type="dxa"/>
          </w:tcPr>
          <w:sdt>
            <w:sdtPr>
              <w:rPr>
                <w:rFonts w:ascii="MS Gothic" w:eastAsia="MS Gothic" w:hAnsi="MS Gothic" w:hint="eastAsia"/>
              </w:rPr>
              <w:id w:val="-86128140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F34780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</w:tc>
        <w:tc>
          <w:tcPr>
            <w:tcW w:w="2251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Seam Ripper</w:t>
            </w:r>
          </w:p>
        </w:tc>
        <w:tc>
          <w:tcPr>
            <w:tcW w:w="540" w:type="dxa"/>
          </w:tcPr>
          <w:sdt>
            <w:sdtPr>
              <w:rPr>
                <w:rFonts w:ascii="MS Gothic" w:eastAsia="MS Gothic" w:hAnsi="MS Gothic" w:hint="eastAsia"/>
              </w:rPr>
              <w:id w:val="17654238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3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Rulers</w:t>
            </w:r>
          </w:p>
        </w:tc>
        <w:tc>
          <w:tcPr>
            <w:tcW w:w="629" w:type="dxa"/>
          </w:tcPr>
          <w:sdt>
            <w:sdtPr>
              <w:rPr>
                <w:rFonts w:ascii="MS Gothic" w:eastAsia="MS Gothic" w:hAnsi="MS Gothic" w:hint="eastAsia"/>
              </w:rPr>
              <w:id w:val="-9463124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05C19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1" w:type="dxa"/>
          </w:tcPr>
          <w:p w:rsidR="00805C19" w:rsidRDefault="00805C19" w:rsidP="00805C19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Serger Threads</w:t>
            </w:r>
          </w:p>
        </w:tc>
      </w:tr>
      <w:tr w:rsidR="00F34780" w:rsidTr="006015E9">
        <w:trPr>
          <w:trHeight w:val="243"/>
        </w:trPr>
        <w:tc>
          <w:tcPr>
            <w:tcW w:w="536" w:type="dxa"/>
          </w:tcPr>
          <w:sdt>
            <w:sdtPr>
              <w:rPr>
                <w:rFonts w:ascii="MS Gothic" w:eastAsia="MS Gothic" w:hAnsi="MS Gothic" w:hint="eastAsia"/>
              </w:rPr>
              <w:id w:val="-9449274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34780" w:rsidRPr="005B024E" w:rsidRDefault="00F34780" w:rsidP="00F34780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251" w:type="dxa"/>
          </w:tcPr>
          <w:p w:rsidR="00F34780" w:rsidRDefault="00F34780" w:rsidP="00F34780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Cutting Mat</w:t>
            </w:r>
          </w:p>
        </w:tc>
        <w:tc>
          <w:tcPr>
            <w:tcW w:w="540" w:type="dxa"/>
          </w:tcPr>
          <w:p w:rsidR="00F34780" w:rsidRPr="005B024E" w:rsidRDefault="00F34780" w:rsidP="00F34780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jc w:val="right"/>
              <w:rPr>
                <w:rFonts w:ascii="MS Gothic" w:eastAsia="MS Gothic" w:hAnsi="MS Gothic"/>
              </w:rPr>
            </w:pPr>
          </w:p>
        </w:tc>
        <w:sdt>
          <w:sdtPr>
            <w:id w:val="953206416"/>
            <w:placeholder>
              <w:docPart w:val="8B5AE75265DD4A5193FFF10135A9121A"/>
            </w:placeholder>
          </w:sdtPr>
          <w:sdtEndPr/>
          <w:sdtContent>
            <w:tc>
              <w:tcPr>
                <w:tcW w:w="2613" w:type="dxa"/>
              </w:tcPr>
              <w:p w:rsidR="00F34780" w:rsidRDefault="00F34780" w:rsidP="00F34780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</w:pPr>
                <w:r>
                  <w:t>Specify rulers needed</w:t>
                </w:r>
              </w:p>
            </w:tc>
          </w:sdtContent>
        </w:sdt>
        <w:tc>
          <w:tcPr>
            <w:tcW w:w="629" w:type="dxa"/>
          </w:tcPr>
          <w:sdt>
            <w:sdtPr>
              <w:rPr>
                <w:rFonts w:ascii="MS Gothic" w:eastAsia="MS Gothic" w:hAnsi="MS Gothic" w:hint="eastAsia"/>
              </w:rPr>
              <w:id w:val="-170755565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34780" w:rsidRDefault="00F34780" w:rsidP="00F34780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</w:tc>
        <w:tc>
          <w:tcPr>
            <w:tcW w:w="2611" w:type="dxa"/>
          </w:tcPr>
          <w:p w:rsidR="00F34780" w:rsidRDefault="00F34780" w:rsidP="00F34780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Bobbins</w:t>
            </w:r>
          </w:p>
        </w:tc>
      </w:tr>
      <w:tr w:rsidR="00F34780" w:rsidTr="0082569B">
        <w:tc>
          <w:tcPr>
            <w:tcW w:w="536" w:type="dxa"/>
          </w:tcPr>
          <w:sdt>
            <w:sdtPr>
              <w:rPr>
                <w:rFonts w:ascii="MS Gothic" w:eastAsia="MS Gothic" w:hAnsi="MS Gothic" w:hint="eastAsia"/>
              </w:rPr>
              <w:id w:val="-12079440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34780" w:rsidRPr="005B024E" w:rsidRDefault="00F34780" w:rsidP="00F34780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251" w:type="dxa"/>
          </w:tcPr>
          <w:p w:rsidR="00F34780" w:rsidRDefault="00D25D17" w:rsidP="00F34780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OTHER SUPPLIES 1"/>
                <w:tag w:val="OTHER SUPPLIES 1"/>
                <w:id w:val="910883127"/>
                <w:placeholder>
                  <w:docPart w:val="F10639DFA13B4EAB9B59B08477D7CCF2"/>
                </w:placeholder>
              </w:sdtPr>
              <w:sdtEndPr/>
              <w:sdtContent>
                <w:r w:rsidR="00F34780">
                  <w:t>Describe Other</w:t>
                </w:r>
              </w:sdtContent>
            </w:sdt>
            <w:r w:rsidR="00F34780">
              <w:t xml:space="preserve"> </w:t>
            </w:r>
          </w:p>
        </w:tc>
        <w:tc>
          <w:tcPr>
            <w:tcW w:w="540" w:type="dxa"/>
          </w:tcPr>
          <w:sdt>
            <w:sdtPr>
              <w:rPr>
                <w:rFonts w:ascii="MS Gothic" w:eastAsia="MS Gothic" w:hAnsi="MS Gothic" w:hint="eastAsia"/>
              </w:rPr>
              <w:id w:val="13489945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34780" w:rsidRPr="005B024E" w:rsidRDefault="00F34780" w:rsidP="00F34780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3" w:type="dxa"/>
          </w:tcPr>
          <w:p w:rsidR="00F34780" w:rsidRDefault="00D25D17" w:rsidP="00F34780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OTHER SUPPLIES 2"/>
                <w:tag w:val="OTHER SUPPLIES 2"/>
                <w:id w:val="1567070676"/>
                <w:placeholder>
                  <w:docPart w:val="01BA02751F4E4F3185F81F9A3F3E5FF7"/>
                </w:placeholder>
              </w:sdtPr>
              <w:sdtEndPr/>
              <w:sdtContent>
                <w:r w:rsidR="00F34780">
                  <w:t>Describe Other (2)</w:t>
                </w:r>
              </w:sdtContent>
            </w:sdt>
          </w:p>
        </w:tc>
        <w:tc>
          <w:tcPr>
            <w:tcW w:w="629" w:type="dxa"/>
          </w:tcPr>
          <w:sdt>
            <w:sdtPr>
              <w:rPr>
                <w:rFonts w:ascii="MS Gothic" w:eastAsia="MS Gothic" w:hAnsi="MS Gothic" w:hint="eastAsia"/>
              </w:rPr>
              <w:id w:val="1673225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34780" w:rsidRPr="005B024E" w:rsidRDefault="00F34780" w:rsidP="00F34780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611" w:type="dxa"/>
          </w:tcPr>
          <w:p w:rsidR="00F34780" w:rsidRDefault="00D25D17" w:rsidP="00F34780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OTHER SUPPLIES 3"/>
                <w:tag w:val="OTHER SUPPLIES 3"/>
                <w:id w:val="319004954"/>
                <w:placeholder>
                  <w:docPart w:val="261C6135CB6543019D7042B50AB1697C"/>
                </w:placeholder>
              </w:sdtPr>
              <w:sdtEndPr/>
              <w:sdtContent>
                <w:r w:rsidR="00F34780">
                  <w:t>Describe Other (3)</w:t>
                </w:r>
              </w:sdtContent>
            </w:sdt>
            <w:r w:rsidR="00F34780">
              <w:t xml:space="preserve"> </w:t>
            </w:r>
          </w:p>
        </w:tc>
      </w:tr>
    </w:tbl>
    <w:p w:rsidR="00805C19" w:rsidRPr="00CC3F54" w:rsidRDefault="00805C19" w:rsidP="006015E9">
      <w:pPr>
        <w:rPr>
          <w:b/>
          <w:bCs/>
          <w:color w:val="00B0F0"/>
        </w:rPr>
      </w:pPr>
      <w:r>
        <w:rPr>
          <w:b/>
          <w:bCs/>
          <w:color w:val="00B0F0"/>
        </w:rPr>
        <w:br w:type="page"/>
      </w:r>
      <w:r w:rsidRPr="00977E1B">
        <w:rPr>
          <w:b/>
          <w:bCs/>
          <w:color w:val="FF0000"/>
        </w:rPr>
        <w:lastRenderedPageBreak/>
        <w:t>Westalee Rulers Class Supply List</w:t>
      </w:r>
    </w:p>
    <w:tbl>
      <w:tblPr>
        <w:tblStyle w:val="TableGrid"/>
        <w:tblW w:w="91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2440"/>
        <w:gridCol w:w="700"/>
        <w:gridCol w:w="2431"/>
        <w:gridCol w:w="607"/>
        <w:gridCol w:w="2475"/>
      </w:tblGrid>
      <w:tr w:rsidR="001442A3" w:rsidTr="00BF1248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512506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8653" w:type="dxa"/>
            <w:gridSpan w:val="5"/>
          </w:tcPr>
          <w:p w:rsidR="001442A3" w:rsidRP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rPr>
                <w:b/>
                <w:bCs/>
              </w:rPr>
            </w:pPr>
            <w:r>
              <w:t xml:space="preserve">Machine with the ability to </w:t>
            </w:r>
            <w:r>
              <w:rPr>
                <w:b/>
                <w:bCs/>
              </w:rPr>
              <w:t>Drop Feed Dogs</w:t>
            </w:r>
          </w:p>
        </w:tc>
      </w:tr>
      <w:tr w:rsidR="001442A3" w:rsidTr="00BF1248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-17587474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8653" w:type="dxa"/>
            <w:gridSpan w:val="5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Ruler foot specific to your machine </w:t>
            </w:r>
            <w:r w:rsidRPr="001442A3">
              <w:rPr>
                <w:sz w:val="22"/>
                <w:szCs w:val="22"/>
              </w:rPr>
              <w:t>(High, Medium, Low Shank, or Bernina shank)</w:t>
            </w:r>
          </w:p>
        </w:tc>
      </w:tr>
      <w:tr w:rsidR="001442A3" w:rsidTr="00BF1248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-963031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140" w:type="dxa"/>
            <w:gridSpan w:val="2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Westalee Ruler Set</w:t>
            </w:r>
          </w:p>
        </w:tc>
        <w:tc>
          <w:tcPr>
            <w:tcW w:w="5513" w:type="dxa"/>
            <w:gridSpan w:val="3"/>
          </w:tcPr>
          <w:p w:rsidR="001442A3" w:rsidRDefault="00D25D17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WESTALEE RULER SET desc"/>
                <w:tag w:val="WESTALEE RULER SET desc"/>
                <w:id w:val="2008706397"/>
                <w:placeholder>
                  <w:docPart w:val="4FE715437C9747FD931683AFE218EFB8"/>
                </w:placeholder>
              </w:sdtPr>
              <w:sdtEndPr/>
              <w:sdtContent>
                <w:r w:rsidR="00511F2C">
                  <w:t>Describe the Ruler set required</w:t>
                </w:r>
              </w:sdtContent>
            </w:sdt>
          </w:p>
        </w:tc>
      </w:tr>
      <w:tr w:rsidR="001442A3" w:rsidTr="00BF1248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-16287030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140" w:type="dxa"/>
            <w:gridSpan w:val="2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Additional Rulers</w:t>
            </w:r>
          </w:p>
        </w:tc>
        <w:tc>
          <w:tcPr>
            <w:tcW w:w="5513" w:type="dxa"/>
            <w:gridSpan w:val="3"/>
          </w:tcPr>
          <w:p w:rsidR="001442A3" w:rsidRDefault="00D25D17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WESTALEE RULER additional desc"/>
                <w:tag w:val="WESTALEE RULER additional desc"/>
                <w:id w:val="540251069"/>
                <w:placeholder>
                  <w:docPart w:val="1CA739B6F9714320A4EF5BE556A5DF61"/>
                </w:placeholder>
              </w:sdtPr>
              <w:sdtEndPr/>
              <w:sdtContent>
                <w:r w:rsidR="00511F2C">
                  <w:t>Describe any additional rulers required.</w:t>
                </w:r>
              </w:sdtContent>
            </w:sdt>
          </w:p>
        </w:tc>
      </w:tr>
      <w:tr w:rsidR="001442A3" w:rsidTr="0082569B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1458837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40" w:type="dxa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Quilter’s Gloves</w:t>
            </w:r>
          </w:p>
        </w:tc>
        <w:tc>
          <w:tcPr>
            <w:tcW w:w="700" w:type="dxa"/>
          </w:tcPr>
          <w:sdt>
            <w:sdtPr>
              <w:rPr>
                <w:rFonts w:ascii="MS Gothic" w:eastAsia="MS Gothic" w:hAnsi="MS Gothic" w:hint="eastAsia"/>
              </w:rPr>
              <w:id w:val="266658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31" w:type="dxa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Supreme Slider </w:t>
            </w:r>
            <w:r>
              <w:br/>
            </w:r>
            <w:r w:rsidRPr="001442A3">
              <w:rPr>
                <w:sz w:val="22"/>
                <w:szCs w:val="22"/>
              </w:rPr>
              <w:t>(or similar product)</w:t>
            </w:r>
          </w:p>
        </w:tc>
        <w:tc>
          <w:tcPr>
            <w:tcW w:w="607" w:type="dxa"/>
          </w:tcPr>
          <w:sdt>
            <w:sdtPr>
              <w:rPr>
                <w:rFonts w:ascii="MS Gothic" w:eastAsia="MS Gothic" w:hAnsi="MS Gothic" w:hint="eastAsia"/>
              </w:rPr>
              <w:id w:val="9932232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75" w:type="dxa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Sew-Steady Table </w:t>
            </w:r>
            <w:r>
              <w:br/>
            </w:r>
            <w:r w:rsidRPr="001442A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highly recommended, </w:t>
            </w:r>
            <w:r>
              <w:rPr>
                <w:sz w:val="22"/>
                <w:szCs w:val="22"/>
              </w:rPr>
              <w:br/>
              <w:t>not mandatory</w:t>
            </w:r>
            <w:r w:rsidRPr="001442A3">
              <w:rPr>
                <w:sz w:val="22"/>
                <w:szCs w:val="22"/>
              </w:rPr>
              <w:t>)</w:t>
            </w:r>
          </w:p>
        </w:tc>
      </w:tr>
      <w:tr w:rsidR="001442A3" w:rsidTr="0082569B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1745379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442A3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40" w:type="dxa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Plain Fabric Quilt Sandwiches</w:t>
            </w:r>
          </w:p>
        </w:tc>
        <w:tc>
          <w:tcPr>
            <w:tcW w:w="700" w:type="dxa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jc w:val="right"/>
            </w:pPr>
            <w:r>
              <w:t>Qty:</w:t>
            </w:r>
          </w:p>
        </w:tc>
        <w:tc>
          <w:tcPr>
            <w:tcW w:w="2431" w:type="dxa"/>
          </w:tcPr>
          <w:p w:rsidR="001442A3" w:rsidRDefault="00D25D17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FABRIC SANDWICH QUANTITY"/>
                <w:tag w:val="FABRIC SANDWICH QUANTITY"/>
                <w:id w:val="-1342007145"/>
                <w:placeholder>
                  <w:docPart w:val="389FCDD67F0A4E658AB932EF77922110"/>
                </w:placeholder>
              </w:sdtPr>
              <w:sdtEndPr/>
              <w:sdtContent>
                <w:r w:rsidR="00511F2C">
                  <w:t>Enter quantity of Quilt Sandwiches rqd</w:t>
                </w:r>
              </w:sdtContent>
            </w:sdt>
            <w:r w:rsidR="001442A3">
              <w:t xml:space="preserve"> </w:t>
            </w:r>
          </w:p>
        </w:tc>
        <w:tc>
          <w:tcPr>
            <w:tcW w:w="607" w:type="dxa"/>
          </w:tcPr>
          <w:p w:rsidR="001442A3" w:rsidRDefault="001442A3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jc w:val="right"/>
            </w:pPr>
            <w:r>
              <w:t>of</w:t>
            </w:r>
          </w:p>
        </w:tc>
        <w:tc>
          <w:tcPr>
            <w:tcW w:w="2475" w:type="dxa"/>
          </w:tcPr>
          <w:p w:rsidR="001442A3" w:rsidRDefault="00D25D17" w:rsidP="001442A3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FABRIC SANDWICH SIZE WIDTH"/>
                <w:tag w:val="FABRIC SANDWICH SIZE WIDTH"/>
                <w:id w:val="2057124857"/>
                <w:placeholder>
                  <w:docPart w:val="315237605FEB49739D93DBA26028F893"/>
                </w:placeholder>
              </w:sdtPr>
              <w:sdtEndPr/>
              <w:sdtContent>
                <w:r w:rsidR="00511F2C">
                  <w:t>Enter square inch # for Quilt Sandwiches</w:t>
                </w:r>
              </w:sdtContent>
            </w:sdt>
            <w:r w:rsidR="00FC74E5">
              <w:t xml:space="preserve">” </w:t>
            </w:r>
            <w:r w:rsidR="001442A3">
              <w:t>squares</w:t>
            </w:r>
          </w:p>
        </w:tc>
      </w:tr>
    </w:tbl>
    <w:p w:rsidR="00BF1248" w:rsidRPr="00977E1B" w:rsidRDefault="00BF1248" w:rsidP="00BF1248">
      <w:pPr>
        <w:spacing w:before="240" w:after="0" w:line="240" w:lineRule="auto"/>
        <w:rPr>
          <w:b/>
          <w:bCs/>
          <w:color w:val="FF0000"/>
        </w:rPr>
      </w:pPr>
      <w:r w:rsidRPr="00977E1B">
        <w:rPr>
          <w:b/>
          <w:bCs/>
          <w:color w:val="FF0000"/>
        </w:rPr>
        <w:t>Free-Motion Quilting Class Supply List</w:t>
      </w:r>
    </w:p>
    <w:tbl>
      <w:tblPr>
        <w:tblStyle w:val="TableGrid"/>
        <w:tblW w:w="91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2440"/>
        <w:gridCol w:w="700"/>
        <w:gridCol w:w="2431"/>
        <w:gridCol w:w="607"/>
        <w:gridCol w:w="2475"/>
      </w:tblGrid>
      <w:tr w:rsidR="00FC74E5" w:rsidRPr="001442A3" w:rsidTr="00243A60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1286074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C74E5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8653" w:type="dxa"/>
            <w:gridSpan w:val="5"/>
          </w:tcPr>
          <w:p w:rsidR="00FC74E5" w:rsidRPr="001442A3" w:rsidRDefault="00FC74E5" w:rsidP="00243A60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rPr>
                <w:b/>
                <w:bCs/>
              </w:rPr>
            </w:pPr>
            <w:r>
              <w:t xml:space="preserve">Machine with the ability to </w:t>
            </w:r>
            <w:r>
              <w:rPr>
                <w:b/>
                <w:bCs/>
              </w:rPr>
              <w:t>Drop Feed Dogs</w:t>
            </w:r>
          </w:p>
        </w:tc>
      </w:tr>
      <w:tr w:rsidR="00FC74E5" w:rsidTr="00243A60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-16509697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C74E5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8653" w:type="dxa"/>
            <w:gridSpan w:val="5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Free Motion Quilting foot specific to your machine </w:t>
            </w:r>
          </w:p>
        </w:tc>
      </w:tr>
      <w:tr w:rsidR="00FC74E5" w:rsidTr="00243A60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607242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C74E5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140" w:type="dxa"/>
            <w:gridSpan w:val="2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Additional Rulers</w:t>
            </w:r>
          </w:p>
        </w:tc>
        <w:tc>
          <w:tcPr>
            <w:tcW w:w="5513" w:type="dxa"/>
            <w:gridSpan w:val="3"/>
          </w:tcPr>
          <w:p w:rsidR="00FC74E5" w:rsidRDefault="00D25D17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FREE-MOTION RULER desc"/>
                <w:tag w:val="FREE-MOTION RULER desc"/>
                <w:id w:val="-1890642163"/>
                <w:placeholder>
                  <w:docPart w:val="355E6D03EA434A5DA0891C241DF3BE9C"/>
                </w:placeholder>
              </w:sdtPr>
              <w:sdtEndPr/>
              <w:sdtContent>
                <w:r w:rsidR="001A557F">
                  <w:t>Describe additional rulers rqd</w:t>
                </w:r>
              </w:sdtContent>
            </w:sdt>
          </w:p>
        </w:tc>
      </w:tr>
      <w:tr w:rsidR="00FC74E5" w:rsidTr="0082569B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-5948562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C74E5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40" w:type="dxa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Quilter’s Gloves</w:t>
            </w:r>
          </w:p>
        </w:tc>
        <w:tc>
          <w:tcPr>
            <w:tcW w:w="700" w:type="dxa"/>
          </w:tcPr>
          <w:sdt>
            <w:sdtPr>
              <w:rPr>
                <w:rFonts w:ascii="MS Gothic" w:eastAsia="MS Gothic" w:hAnsi="MS Gothic" w:hint="eastAsia"/>
              </w:rPr>
              <w:id w:val="-808324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C74E5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31" w:type="dxa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Supreme Slider </w:t>
            </w:r>
            <w:r>
              <w:br/>
            </w:r>
            <w:r w:rsidRPr="001442A3">
              <w:rPr>
                <w:sz w:val="22"/>
                <w:szCs w:val="22"/>
              </w:rPr>
              <w:t>(or similar product)</w:t>
            </w:r>
          </w:p>
        </w:tc>
        <w:tc>
          <w:tcPr>
            <w:tcW w:w="607" w:type="dxa"/>
          </w:tcPr>
          <w:sdt>
            <w:sdtPr>
              <w:rPr>
                <w:rFonts w:ascii="MS Gothic" w:eastAsia="MS Gothic" w:hAnsi="MS Gothic" w:hint="eastAsia"/>
              </w:rPr>
              <w:id w:val="-17004551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C74E5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75" w:type="dxa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 xml:space="preserve">Sew-Steady Table </w:t>
            </w:r>
            <w:r>
              <w:br/>
            </w:r>
            <w:r w:rsidRPr="001442A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highly recommended, </w:t>
            </w:r>
            <w:r>
              <w:rPr>
                <w:sz w:val="22"/>
                <w:szCs w:val="22"/>
              </w:rPr>
              <w:br/>
              <w:t>not mandatory</w:t>
            </w:r>
            <w:r w:rsidRPr="001442A3">
              <w:rPr>
                <w:sz w:val="22"/>
                <w:szCs w:val="22"/>
              </w:rPr>
              <w:t>)</w:t>
            </w:r>
          </w:p>
        </w:tc>
      </w:tr>
      <w:tr w:rsidR="00FC74E5" w:rsidTr="0082569B">
        <w:tc>
          <w:tcPr>
            <w:tcW w:w="527" w:type="dxa"/>
          </w:tcPr>
          <w:sdt>
            <w:sdtPr>
              <w:rPr>
                <w:rFonts w:ascii="MS Gothic" w:eastAsia="MS Gothic" w:hAnsi="MS Gothic" w:hint="eastAsia"/>
              </w:rPr>
              <w:id w:val="-13274362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C74E5" w:rsidRPr="005B024E" w:rsidRDefault="005B024E" w:rsidP="005B024E">
                <w:pPr>
                  <w:tabs>
                    <w:tab w:val="left" w:pos="720"/>
                    <w:tab w:val="left" w:pos="3240"/>
                    <w:tab w:val="left" w:pos="3600"/>
                    <w:tab w:val="left" w:pos="5760"/>
                    <w:tab w:val="left" w:pos="6120"/>
                  </w:tabs>
                  <w:jc w:val="right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40" w:type="dxa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r>
              <w:t>Plain Fabric Quilt Sandwiches</w:t>
            </w:r>
          </w:p>
        </w:tc>
        <w:tc>
          <w:tcPr>
            <w:tcW w:w="700" w:type="dxa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jc w:val="right"/>
            </w:pPr>
            <w:r>
              <w:t>Qty:</w:t>
            </w:r>
          </w:p>
        </w:tc>
        <w:tc>
          <w:tcPr>
            <w:tcW w:w="2431" w:type="dxa"/>
          </w:tcPr>
          <w:p w:rsidR="00FC74E5" w:rsidRDefault="00D25D17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FABRIC SANDWICH QUANTITY"/>
                <w:tag w:val="FABRIC SANDWICH QUANTITY"/>
                <w:id w:val="60376317"/>
                <w:placeholder>
                  <w:docPart w:val="86EE4212618D4D0CA9D9D3071F013317"/>
                </w:placeholder>
              </w:sdtPr>
              <w:sdtEndPr/>
              <w:sdtContent>
                <w:r w:rsidR="001A557F">
                  <w:t>Enter Qty of Quilt Squares</w:t>
                </w:r>
              </w:sdtContent>
            </w:sdt>
            <w:r w:rsidR="00FC74E5">
              <w:t xml:space="preserve"> </w:t>
            </w:r>
          </w:p>
        </w:tc>
        <w:tc>
          <w:tcPr>
            <w:tcW w:w="607" w:type="dxa"/>
          </w:tcPr>
          <w:p w:rsidR="00FC74E5" w:rsidRDefault="00FC74E5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  <w:jc w:val="right"/>
            </w:pPr>
            <w:r>
              <w:t>of</w:t>
            </w:r>
          </w:p>
        </w:tc>
        <w:tc>
          <w:tcPr>
            <w:tcW w:w="2475" w:type="dxa"/>
          </w:tcPr>
          <w:p w:rsidR="00FC74E5" w:rsidRDefault="00D25D17" w:rsidP="00FC74E5">
            <w:pPr>
              <w:tabs>
                <w:tab w:val="left" w:pos="720"/>
                <w:tab w:val="left" w:pos="3240"/>
                <w:tab w:val="left" w:pos="3600"/>
                <w:tab w:val="left" w:pos="5760"/>
                <w:tab w:val="left" w:pos="6120"/>
              </w:tabs>
            </w:pPr>
            <w:sdt>
              <w:sdtPr>
                <w:alias w:val="FABRIC SANDWICH SIZE WIDTH"/>
                <w:tag w:val="FABRIC SANDWICH SIZE WIDTH"/>
                <w:id w:val="-428046361"/>
                <w:placeholder>
                  <w:docPart w:val="8C414AB082474AEEBAAB8CACF665876A"/>
                </w:placeholder>
              </w:sdtPr>
              <w:sdtEndPr/>
              <w:sdtContent>
                <w:r w:rsidR="001A557F">
                  <w:t>Enter # of Inches for each sq</w:t>
                </w:r>
              </w:sdtContent>
            </w:sdt>
            <w:r w:rsidR="00FC74E5">
              <w:t>” squares</w:t>
            </w:r>
          </w:p>
        </w:tc>
      </w:tr>
    </w:tbl>
    <w:p w:rsidR="00FC74E5" w:rsidRDefault="00FC74E5" w:rsidP="00FC74E5">
      <w:pPr>
        <w:tabs>
          <w:tab w:val="left" w:pos="720"/>
          <w:tab w:val="left" w:pos="3240"/>
          <w:tab w:val="left" w:pos="3600"/>
          <w:tab w:val="left" w:pos="5760"/>
          <w:tab w:val="left" w:pos="6120"/>
        </w:tabs>
        <w:ind w:left="360"/>
      </w:pPr>
    </w:p>
    <w:sectPr w:rsidR="00FC74E5" w:rsidSect="000206F4">
      <w:headerReference w:type="default" r:id="rId13"/>
      <w:footerReference w:type="default" r:id="rId14"/>
      <w:type w:val="continuous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D17" w:rsidRDefault="00D25D17" w:rsidP="00650259">
      <w:pPr>
        <w:spacing w:after="0" w:line="240" w:lineRule="auto"/>
      </w:pPr>
      <w:r>
        <w:separator/>
      </w:r>
    </w:p>
  </w:endnote>
  <w:endnote w:type="continuationSeparator" w:id="0">
    <w:p w:rsidR="00D25D17" w:rsidRDefault="00D25D1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15EFBB3-E4A0-46EA-8546-0BD3BB56D959}"/>
    <w:embedBold r:id="rId2" w:fontKey="{F3DBBB30-2CFC-4540-9D6F-5644A165F635}"/>
    <w:embedItalic r:id="rId3" w:fontKey="{B6A89593-D9BF-4292-BDCD-050A10652E9B}"/>
    <w:embedBoldItalic r:id="rId4" w:fontKey="{1C378C6F-4191-4F4A-8BCA-F67746E269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5" w:subsetted="1" w:fontKey="{C89ED244-AC2E-4ACC-91DA-7EBAE1A7BCB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E7D7FC2-5950-4B92-A4B1-6B9413DD51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B00" w:rsidRDefault="00112B00">
    <w:pPr>
      <w:pStyle w:val="Footer"/>
    </w:pPr>
    <w:r>
      <w:t xml:space="preserve">Template:  </w:t>
    </w:r>
    <w:fldSimple w:instr=" FILENAME  \* Caps \p  \* MERGEFORMAT ">
      <w:r w:rsidR="00FE22C3">
        <w:rPr>
          <w:noProof/>
        </w:rPr>
        <w:t>Document3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D17" w:rsidRDefault="00D25D17" w:rsidP="00650259">
      <w:pPr>
        <w:spacing w:after="0" w:line="240" w:lineRule="auto"/>
      </w:pPr>
      <w:r>
        <w:separator/>
      </w:r>
    </w:p>
  </w:footnote>
  <w:footnote w:type="continuationSeparator" w:id="0">
    <w:p w:rsidR="00D25D17" w:rsidRDefault="00D25D1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40" w:type="dxa"/>
      <w:shd w:val="clear" w:color="auto" w:fill="731F1C" w:themeFill="accent5"/>
      <w:tblLook w:val="04A0" w:firstRow="1" w:lastRow="0" w:firstColumn="1" w:lastColumn="0" w:noHBand="0" w:noVBand="1"/>
    </w:tblPr>
    <w:tblGrid>
      <w:gridCol w:w="1926"/>
      <w:gridCol w:w="7614"/>
    </w:tblGrid>
    <w:tr w:rsidR="00D746C8" w:rsidRPr="00DE4388" w:rsidTr="00DE4388">
      <w:trPr>
        <w:trHeight w:val="990"/>
      </w:trPr>
      <w:tc>
        <w:tcPr>
          <w:tcW w:w="1926" w:type="dxa"/>
          <w:shd w:val="clear" w:color="auto" w:fill="auto"/>
          <w:vAlign w:val="center"/>
        </w:tcPr>
        <w:p w:rsidR="00D746C8" w:rsidRPr="00713D1C" w:rsidRDefault="00D746C8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6E658A08" wp14:editId="486D5123">
                <wp:extent cx="1082040" cy="540035"/>
                <wp:effectExtent l="0" t="0" r="3810" b="0"/>
                <wp:docPr id="2" name="comp-j2819xlvimgimage" descr="https://static.wixstatic.com/media/cfe754_120a1e5bffa94d38991799893110d455~mv2.png/v1/crop/x_297,y_114,w_734,h_373/fill/w_439,h_219,al_c,usm_0.66_1.00_0.01/cfe754_120a1e5bffa94d38991799893110d455~mv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mp-j2819xlvimgimage" descr="https://static.wixstatic.com/media/cfe754_120a1e5bffa94d38991799893110d455~mv2.png/v1/crop/x_297,y_114,w_734,h_373/fill/w_439,h_219,al_c,usm_0.66_1.00_0.01/cfe754_120a1e5bffa94d38991799893110d455~mv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621" cy="547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4" w:type="dxa"/>
          <w:shd w:val="clear" w:color="auto" w:fill="auto"/>
          <w:vAlign w:val="center"/>
        </w:tcPr>
        <w:p w:rsidR="00D746C8" w:rsidRPr="00DE4388" w:rsidRDefault="00D746C8" w:rsidP="00732B16">
          <w:pPr>
            <w:pStyle w:val="Header"/>
            <w:rPr>
              <w:color w:val="FF6600"/>
            </w:rPr>
          </w:pPr>
          <w:r w:rsidRPr="00DE4388">
            <w:rPr>
              <w:color w:val="FF6600"/>
            </w:rPr>
            <w:t xml:space="preserve">Class </w:t>
          </w:r>
          <w:r>
            <w:rPr>
              <w:color w:val="FF6600"/>
            </w:rPr>
            <w:t xml:space="preserve">Description and </w:t>
          </w:r>
          <w:r w:rsidRPr="00DE4388">
            <w:rPr>
              <w:color w:val="FF6600"/>
            </w:rPr>
            <w:t>Supply</w:t>
          </w:r>
          <w:r>
            <w:rPr>
              <w:color w:val="FF6600"/>
            </w:rPr>
            <w:t xml:space="preserve"> </w:t>
          </w:r>
          <w:r w:rsidRPr="00DE4388">
            <w:rPr>
              <w:color w:val="FF6600"/>
            </w:rPr>
            <w:t>List</w:t>
          </w:r>
          <w:r>
            <w:rPr>
              <w:color w:val="FF6600"/>
            </w:rPr>
            <w:t xml:space="preserve"> </w:t>
          </w:r>
          <w:r w:rsidRPr="00DE4388">
            <w:rPr>
              <w:color w:val="FF6600"/>
            </w:rPr>
            <w:t>Form</w:t>
          </w:r>
        </w:p>
      </w:tc>
    </w:tr>
  </w:tbl>
  <w:p w:rsidR="00D746C8" w:rsidRDefault="00D746C8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C3"/>
    <w:rsid w:val="000206F4"/>
    <w:rsid w:val="000401EA"/>
    <w:rsid w:val="00052382"/>
    <w:rsid w:val="0006568A"/>
    <w:rsid w:val="00066D81"/>
    <w:rsid w:val="00070644"/>
    <w:rsid w:val="00076F0F"/>
    <w:rsid w:val="00084253"/>
    <w:rsid w:val="00097520"/>
    <w:rsid w:val="000B23B6"/>
    <w:rsid w:val="000C5563"/>
    <w:rsid w:val="000D1F49"/>
    <w:rsid w:val="000F49C9"/>
    <w:rsid w:val="00112B00"/>
    <w:rsid w:val="001442A3"/>
    <w:rsid w:val="001727CA"/>
    <w:rsid w:val="00175E5D"/>
    <w:rsid w:val="001A1B51"/>
    <w:rsid w:val="001A557F"/>
    <w:rsid w:val="00290F5E"/>
    <w:rsid w:val="002C56E6"/>
    <w:rsid w:val="002D01AB"/>
    <w:rsid w:val="0030718B"/>
    <w:rsid w:val="00335230"/>
    <w:rsid w:val="00343E6D"/>
    <w:rsid w:val="00361E11"/>
    <w:rsid w:val="003B2BAB"/>
    <w:rsid w:val="003B4744"/>
    <w:rsid w:val="003E4C53"/>
    <w:rsid w:val="003F0847"/>
    <w:rsid w:val="003F55D9"/>
    <w:rsid w:val="0040090B"/>
    <w:rsid w:val="0046302A"/>
    <w:rsid w:val="00487D2D"/>
    <w:rsid w:val="004D5D62"/>
    <w:rsid w:val="004E26FD"/>
    <w:rsid w:val="005112D0"/>
    <w:rsid w:val="00511F2C"/>
    <w:rsid w:val="00577E06"/>
    <w:rsid w:val="005A3BF7"/>
    <w:rsid w:val="005B024E"/>
    <w:rsid w:val="005B2714"/>
    <w:rsid w:val="005B7820"/>
    <w:rsid w:val="005D6CC7"/>
    <w:rsid w:val="005F2035"/>
    <w:rsid w:val="005F7990"/>
    <w:rsid w:val="006015E9"/>
    <w:rsid w:val="006235D8"/>
    <w:rsid w:val="0063739C"/>
    <w:rsid w:val="00650259"/>
    <w:rsid w:val="00651C81"/>
    <w:rsid w:val="0067103A"/>
    <w:rsid w:val="006B43C6"/>
    <w:rsid w:val="006E62D8"/>
    <w:rsid w:val="007133B5"/>
    <w:rsid w:val="00713D1C"/>
    <w:rsid w:val="00731AA4"/>
    <w:rsid w:val="00732B16"/>
    <w:rsid w:val="0073326A"/>
    <w:rsid w:val="00745EA1"/>
    <w:rsid w:val="007652CF"/>
    <w:rsid w:val="00770F25"/>
    <w:rsid w:val="007A35A8"/>
    <w:rsid w:val="007B0A85"/>
    <w:rsid w:val="007C6A52"/>
    <w:rsid w:val="007E5BE5"/>
    <w:rsid w:val="00805C19"/>
    <w:rsid w:val="00806FF3"/>
    <w:rsid w:val="00815961"/>
    <w:rsid w:val="0082043E"/>
    <w:rsid w:val="0082569B"/>
    <w:rsid w:val="00855934"/>
    <w:rsid w:val="00862EF7"/>
    <w:rsid w:val="00873D04"/>
    <w:rsid w:val="008E203A"/>
    <w:rsid w:val="0091229C"/>
    <w:rsid w:val="009234DB"/>
    <w:rsid w:val="00940E73"/>
    <w:rsid w:val="00952C4C"/>
    <w:rsid w:val="0096437E"/>
    <w:rsid w:val="00971151"/>
    <w:rsid w:val="00976D36"/>
    <w:rsid w:val="00977E1B"/>
    <w:rsid w:val="0098597D"/>
    <w:rsid w:val="009F619A"/>
    <w:rsid w:val="009F6DDE"/>
    <w:rsid w:val="00A023DB"/>
    <w:rsid w:val="00A06440"/>
    <w:rsid w:val="00A26A3C"/>
    <w:rsid w:val="00A3027E"/>
    <w:rsid w:val="00A370A8"/>
    <w:rsid w:val="00A51B9A"/>
    <w:rsid w:val="00A60442"/>
    <w:rsid w:val="00AB08DE"/>
    <w:rsid w:val="00AB0BCC"/>
    <w:rsid w:val="00B160CA"/>
    <w:rsid w:val="00BC7E6F"/>
    <w:rsid w:val="00BD4753"/>
    <w:rsid w:val="00BD5CB1"/>
    <w:rsid w:val="00BE62EE"/>
    <w:rsid w:val="00BF1248"/>
    <w:rsid w:val="00C003BA"/>
    <w:rsid w:val="00C21A65"/>
    <w:rsid w:val="00C3319F"/>
    <w:rsid w:val="00C46878"/>
    <w:rsid w:val="00C72268"/>
    <w:rsid w:val="00CB4A51"/>
    <w:rsid w:val="00CC3F54"/>
    <w:rsid w:val="00CD4532"/>
    <w:rsid w:val="00CD47B0"/>
    <w:rsid w:val="00CE6104"/>
    <w:rsid w:val="00CE7918"/>
    <w:rsid w:val="00D16163"/>
    <w:rsid w:val="00D25D17"/>
    <w:rsid w:val="00D4169F"/>
    <w:rsid w:val="00D746C8"/>
    <w:rsid w:val="00DA0ED5"/>
    <w:rsid w:val="00DB3FAD"/>
    <w:rsid w:val="00DE4388"/>
    <w:rsid w:val="00E43ADC"/>
    <w:rsid w:val="00E61C09"/>
    <w:rsid w:val="00E677FE"/>
    <w:rsid w:val="00E85D34"/>
    <w:rsid w:val="00EA3619"/>
    <w:rsid w:val="00EB3B58"/>
    <w:rsid w:val="00EC7359"/>
    <w:rsid w:val="00ED0C84"/>
    <w:rsid w:val="00EE3054"/>
    <w:rsid w:val="00F00606"/>
    <w:rsid w:val="00F01256"/>
    <w:rsid w:val="00F34780"/>
    <w:rsid w:val="00F40356"/>
    <w:rsid w:val="00F55016"/>
    <w:rsid w:val="00F82599"/>
    <w:rsid w:val="00FC7475"/>
    <w:rsid w:val="00FC74E5"/>
    <w:rsid w:val="00FE0CAD"/>
    <w:rsid w:val="00FE22C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7DF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B024E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CC3F5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3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3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ecky@sewingontheriver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moran1035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ora\Downloads\SOTR%20Class%20Entry%20Form_FINALDRAF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88DE1B300E4C73867EEA744A0D9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A8D5-D1F1-4B66-B6AB-6A9E5D213C58}"/>
      </w:docPartPr>
      <w:docPartBody>
        <w:p w:rsidR="00000000" w:rsidRDefault="00670CD5">
          <w:pPr>
            <w:pStyle w:val="DA88DE1B300E4C73867EEA744A0D9AB8"/>
          </w:pPr>
          <w:r w:rsidRPr="00466A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78B3C899304FDE9DF6BF9476135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2A6DA-C897-4785-B527-5E687525E03C}"/>
      </w:docPartPr>
      <w:docPartBody>
        <w:p w:rsidR="00000000" w:rsidRDefault="00670CD5">
          <w:pPr>
            <w:pStyle w:val="8A78B3C899304FDE9DF6BF9476135781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85532A75424030B5BA286E34300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DAD4A-B337-4C81-8BAF-760313F2DBC8}"/>
      </w:docPartPr>
      <w:docPartBody>
        <w:p w:rsidR="00000000" w:rsidRDefault="00670CD5">
          <w:pPr>
            <w:pStyle w:val="5185532A75424030B5BA286E343007C6"/>
          </w:pPr>
          <w:r w:rsidRPr="00187C34">
            <w:rPr>
              <w:rStyle w:val="PlaceholderText"/>
            </w:rPr>
            <w:t>Click or tap to enter a date.</w:t>
          </w:r>
        </w:p>
      </w:docPartBody>
    </w:docPart>
    <w:docPart>
      <w:docPartPr>
        <w:name w:val="F3503A1505D44A908C9F65D95377D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31655-4517-4BB8-A51B-1108D3EA7452}"/>
      </w:docPartPr>
      <w:docPartBody>
        <w:p w:rsidR="00000000" w:rsidRDefault="00670CD5">
          <w:pPr>
            <w:pStyle w:val="F3503A1505D44A908C9F65D95377D383"/>
          </w:pPr>
          <w:r w:rsidRPr="006015E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470CEF4C74A4285BE5FF8D7CD85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CD01E-D5B6-4BCA-BFAC-215FE3D1AC5A}"/>
      </w:docPartPr>
      <w:docPartBody>
        <w:p w:rsidR="00000000" w:rsidRDefault="00670CD5">
          <w:pPr>
            <w:pStyle w:val="7470CEF4C74A4285BE5FF8D7CD856BB7"/>
          </w:pPr>
          <w:r w:rsidRPr="006015E9">
            <w:rPr>
              <w:rStyle w:val="PlaceholderText"/>
            </w:rPr>
            <w:t>Click or tap to enter a date.</w:t>
          </w:r>
        </w:p>
      </w:docPartBody>
    </w:docPart>
    <w:docPart>
      <w:docPartPr>
        <w:name w:val="590DB2874C364309A466EAAD29DD9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2B61A-86CA-44FE-BA4A-5A3A608EB838}"/>
      </w:docPartPr>
      <w:docPartBody>
        <w:p w:rsidR="00000000" w:rsidRDefault="00670CD5">
          <w:pPr>
            <w:pStyle w:val="590DB2874C364309A466EAAD29DD95DB"/>
          </w:pPr>
          <w:r w:rsidRPr="006015E9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502E76D1E14A7DA5AE1535CA2C1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107E8-BA3D-4C51-B65C-60DFD834809F}"/>
      </w:docPartPr>
      <w:docPartBody>
        <w:p w:rsidR="00000000" w:rsidRDefault="00670CD5">
          <w:pPr>
            <w:pStyle w:val="E2502E76D1E14A7DA5AE1535CA2C1F62"/>
          </w:pPr>
          <w:r w:rsidRPr="006015E9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5AE75265DD4A5193FFF10135A91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0705A-923D-41F9-81E4-E60E33487369}"/>
      </w:docPartPr>
      <w:docPartBody>
        <w:p w:rsidR="00000000" w:rsidRDefault="00670CD5">
          <w:pPr>
            <w:pStyle w:val="8B5AE75265DD4A5193FFF10135A9121A"/>
          </w:pPr>
          <w:r w:rsidRPr="00D406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0929EFA68149909CFBC927010C7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FD30D-4F17-4747-B0AE-9E7F23E832CC}"/>
      </w:docPartPr>
      <w:docPartBody>
        <w:p w:rsidR="00000000" w:rsidRDefault="00670CD5">
          <w:pPr>
            <w:pStyle w:val="FB0929EFA68149909CFBC927010C7754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EF26D49D04026A9C943185D215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BC529-7523-41BA-A5BB-462D28A7C276}"/>
      </w:docPartPr>
      <w:docPartBody>
        <w:p w:rsidR="00000000" w:rsidRDefault="00670CD5">
          <w:pPr>
            <w:pStyle w:val="C2BEF26D49D04026A9C943185D215B7B"/>
          </w:pPr>
          <w:r w:rsidRPr="00466A24">
            <w:rPr>
              <w:rStyle w:val="PlaceholderText"/>
            </w:rPr>
            <w:t>Choose an item.</w:t>
          </w:r>
        </w:p>
      </w:docPartBody>
    </w:docPart>
    <w:docPart>
      <w:docPartPr>
        <w:name w:val="DCB77BC19CBA43E19FDBD56F760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011E9-FAC8-4ADD-8465-98EC9617EEE6}"/>
      </w:docPartPr>
      <w:docPartBody>
        <w:p w:rsidR="00000000" w:rsidRDefault="00670CD5">
          <w:pPr>
            <w:pStyle w:val="DCB77BC19CBA43E19FDBD56F7609AB80"/>
          </w:pPr>
          <w:r w:rsidRPr="00135E2D">
            <w:rPr>
              <w:rStyle w:val="PlaceholderText"/>
            </w:rPr>
            <w:t xml:space="preserve">Click or tap </w:t>
          </w:r>
          <w:r w:rsidRPr="00135E2D">
            <w:rPr>
              <w:rStyle w:val="PlaceholderText"/>
            </w:rPr>
            <w:t>here to enter text.</w:t>
          </w:r>
        </w:p>
      </w:docPartBody>
    </w:docPart>
    <w:docPart>
      <w:docPartPr>
        <w:name w:val="4288E3A0B7AB43E9A8FB10B2FF897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CB0F8-370A-4016-A3A8-0139530FB1C4}"/>
      </w:docPartPr>
      <w:docPartBody>
        <w:p w:rsidR="00000000" w:rsidRDefault="00670CD5">
          <w:pPr>
            <w:pStyle w:val="4288E3A0B7AB43E9A8FB10B2FF897B22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EA72B264264A35AD228588771CD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ADB06-529D-4F7D-8DEB-1A7EA3FADC31}"/>
      </w:docPartPr>
      <w:docPartBody>
        <w:p w:rsidR="00000000" w:rsidRDefault="00670CD5">
          <w:pPr>
            <w:pStyle w:val="8CEA72B264264A35AD228588771CD35F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315E5FFBC048FB86615975936C1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B7F53-FC9A-4E4F-B92F-E135DEBBDE63}"/>
      </w:docPartPr>
      <w:docPartBody>
        <w:p w:rsidR="00000000" w:rsidRDefault="00670CD5">
          <w:pPr>
            <w:pStyle w:val="14315E5FFBC048FB86615975936C1CC9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1EABBD5264EFC8982FCEED2017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EB191-64FA-474E-AA89-91BA9AEE45F6}"/>
      </w:docPartPr>
      <w:docPartBody>
        <w:p w:rsidR="00000000" w:rsidRDefault="00670CD5">
          <w:pPr>
            <w:pStyle w:val="82A1EABBD5264EFC8982FCEED20175FF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BA31C2887B48DEAFB6132CA5C47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D359E-CD14-41C6-980A-F4FC15A12720}"/>
      </w:docPartPr>
      <w:docPartBody>
        <w:p w:rsidR="00000000" w:rsidRDefault="00670CD5">
          <w:pPr>
            <w:pStyle w:val="A8BA31C2887B48DEAFB6132CA5C47EB3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6AFA7B1F74A4481E3FF078C1DC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C6A71-7886-4AC7-9E7D-E1359052A645}"/>
      </w:docPartPr>
      <w:docPartBody>
        <w:p w:rsidR="00000000" w:rsidRDefault="00670CD5">
          <w:pPr>
            <w:pStyle w:val="65B6AFA7B1F74A4481E3FF078C1DC4F6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0639DFA13B4EAB9B59B08477D7C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E1300-20CC-4817-949B-F94A2E753EE0}"/>
      </w:docPartPr>
      <w:docPartBody>
        <w:p w:rsidR="00000000" w:rsidRDefault="00670CD5">
          <w:pPr>
            <w:pStyle w:val="F10639DFA13B4EAB9B59B08477D7CCF2"/>
          </w:pPr>
          <w:r w:rsidRPr="00135E2D">
            <w:rPr>
              <w:rStyle w:val="PlaceholderText"/>
            </w:rPr>
            <w:t xml:space="preserve">Click or tap here to enter </w:t>
          </w:r>
          <w:r w:rsidRPr="00135E2D">
            <w:rPr>
              <w:rStyle w:val="PlaceholderText"/>
            </w:rPr>
            <w:t>text.</w:t>
          </w:r>
        </w:p>
      </w:docPartBody>
    </w:docPart>
    <w:docPart>
      <w:docPartPr>
        <w:name w:val="01BA02751F4E4F3185F81F9A3F3E5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6559A-B4B1-4200-A130-9D19129B090A}"/>
      </w:docPartPr>
      <w:docPartBody>
        <w:p w:rsidR="00000000" w:rsidRDefault="00670CD5">
          <w:pPr>
            <w:pStyle w:val="01BA02751F4E4F3185F81F9A3F3E5FF7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C6135CB6543019D7042B50AB16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2D0F9-6DCF-4310-88EA-4922E41242AA}"/>
      </w:docPartPr>
      <w:docPartBody>
        <w:p w:rsidR="00000000" w:rsidRDefault="00670CD5">
          <w:pPr>
            <w:pStyle w:val="261C6135CB6543019D7042B50AB1697C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E715437C9747FD931683AFE218E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D88C6-AD9A-4BB4-B181-0ED0A40E78A2}"/>
      </w:docPartPr>
      <w:docPartBody>
        <w:p w:rsidR="00000000" w:rsidRDefault="00670CD5">
          <w:pPr>
            <w:pStyle w:val="4FE715437C9747FD931683AFE218EFB8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A739B6F9714320A4EF5BE556A5D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E1A83-F991-4433-8F4E-58ED1938B957}"/>
      </w:docPartPr>
      <w:docPartBody>
        <w:p w:rsidR="00000000" w:rsidRDefault="00670CD5">
          <w:pPr>
            <w:pStyle w:val="1CA739B6F9714320A4EF5BE556A5DF61"/>
          </w:pPr>
          <w:r w:rsidRPr="00135E2D">
            <w:rPr>
              <w:rStyle w:val="PlaceholderText"/>
            </w:rPr>
            <w:t>Click</w:t>
          </w:r>
          <w:r w:rsidRPr="00135E2D">
            <w:rPr>
              <w:rStyle w:val="PlaceholderText"/>
            </w:rPr>
            <w:t xml:space="preserve"> or tap here to enter text.</w:t>
          </w:r>
        </w:p>
      </w:docPartBody>
    </w:docPart>
    <w:docPart>
      <w:docPartPr>
        <w:name w:val="389FCDD67F0A4E658AB932EF77922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C696A-C474-4716-A1BE-D79ED694A5B5}"/>
      </w:docPartPr>
      <w:docPartBody>
        <w:p w:rsidR="00000000" w:rsidRDefault="00670CD5">
          <w:pPr>
            <w:pStyle w:val="389FCDD67F0A4E658AB932EF77922110"/>
          </w:pPr>
          <w:bookmarkStart w:id="0" w:name="_GoBack"/>
          <w:r w:rsidRPr="00135E2D">
            <w:rPr>
              <w:rStyle w:val="PlaceholderText"/>
            </w:rPr>
            <w:t>Click or tap here to enter text.</w:t>
          </w:r>
          <w:bookmarkEnd w:id="0"/>
        </w:p>
      </w:docPartBody>
    </w:docPart>
    <w:docPart>
      <w:docPartPr>
        <w:name w:val="315237605FEB49739D93DBA26028F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B9E16-6596-47C0-92B2-A2CBEF9C4024}"/>
      </w:docPartPr>
      <w:docPartBody>
        <w:p w:rsidR="00000000" w:rsidRDefault="00670CD5">
          <w:pPr>
            <w:pStyle w:val="315237605FEB49739D93DBA26028F893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5E6D03EA434A5DA0891C241DF3B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CB44C-2A8E-40E0-A25A-2A1F4B847AA4}"/>
      </w:docPartPr>
      <w:docPartBody>
        <w:p w:rsidR="00000000" w:rsidRDefault="00670CD5">
          <w:pPr>
            <w:pStyle w:val="355E6D03EA434A5DA0891C241DF3BE9C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EE4212618D4D0CA9D9D3071F013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24301-7ED7-479C-8440-352A190CF7EB}"/>
      </w:docPartPr>
      <w:docPartBody>
        <w:p w:rsidR="00000000" w:rsidRDefault="00670CD5">
          <w:pPr>
            <w:pStyle w:val="86EE4212618D4D0CA9D9D3071F013317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414AB082474AEEBAAB8CACF6658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7CB23-5C69-421C-9AA7-CFA00C16C637}"/>
      </w:docPartPr>
      <w:docPartBody>
        <w:p w:rsidR="00000000" w:rsidRDefault="00670CD5">
          <w:pPr>
            <w:pStyle w:val="8C414AB082474AEEBAAB8CACF665876A"/>
          </w:pPr>
          <w:r w:rsidRPr="00135E2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CD5"/>
    <w:rsid w:val="0067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88DE1B300E4C73867EEA744A0D9AB8">
    <w:name w:val="DA88DE1B300E4C73867EEA744A0D9AB8"/>
  </w:style>
  <w:style w:type="paragraph" w:customStyle="1" w:styleId="8A78B3C899304FDE9DF6BF9476135781">
    <w:name w:val="8A78B3C899304FDE9DF6BF9476135781"/>
  </w:style>
  <w:style w:type="paragraph" w:customStyle="1" w:styleId="5185532A75424030B5BA286E343007C6">
    <w:name w:val="5185532A75424030B5BA286E343007C6"/>
  </w:style>
  <w:style w:type="paragraph" w:customStyle="1" w:styleId="F3503A1505D44A908C9F65D95377D383">
    <w:name w:val="F3503A1505D44A908C9F65D95377D383"/>
  </w:style>
  <w:style w:type="paragraph" w:customStyle="1" w:styleId="7470CEF4C74A4285BE5FF8D7CD856BB7">
    <w:name w:val="7470CEF4C74A4285BE5FF8D7CD856BB7"/>
  </w:style>
  <w:style w:type="paragraph" w:customStyle="1" w:styleId="590DB2874C364309A466EAAD29DD95DB">
    <w:name w:val="590DB2874C364309A466EAAD29DD95DB"/>
  </w:style>
  <w:style w:type="paragraph" w:customStyle="1" w:styleId="E2502E76D1E14A7DA5AE1535CA2C1F62">
    <w:name w:val="E2502E76D1E14A7DA5AE1535CA2C1F62"/>
  </w:style>
  <w:style w:type="paragraph" w:customStyle="1" w:styleId="8B5AE75265DD4A5193FFF10135A9121A">
    <w:name w:val="8B5AE75265DD4A5193FFF10135A9121A"/>
  </w:style>
  <w:style w:type="paragraph" w:customStyle="1" w:styleId="FB0929EFA68149909CFBC927010C7754">
    <w:name w:val="FB0929EFA68149909CFBC927010C7754"/>
  </w:style>
  <w:style w:type="paragraph" w:customStyle="1" w:styleId="C2BEF26D49D04026A9C943185D215B7B">
    <w:name w:val="C2BEF26D49D04026A9C943185D215B7B"/>
  </w:style>
  <w:style w:type="paragraph" w:customStyle="1" w:styleId="DCB77BC19CBA43E19FDBD56F7609AB80">
    <w:name w:val="DCB77BC19CBA43E19FDBD56F7609AB80"/>
  </w:style>
  <w:style w:type="paragraph" w:customStyle="1" w:styleId="4288E3A0B7AB43E9A8FB10B2FF897B22">
    <w:name w:val="4288E3A0B7AB43E9A8FB10B2FF897B22"/>
  </w:style>
  <w:style w:type="paragraph" w:customStyle="1" w:styleId="8CEA72B264264A35AD228588771CD35F">
    <w:name w:val="8CEA72B264264A35AD228588771CD35F"/>
  </w:style>
  <w:style w:type="paragraph" w:customStyle="1" w:styleId="14315E5FFBC048FB86615975936C1CC9">
    <w:name w:val="14315E5FFBC048FB86615975936C1CC9"/>
  </w:style>
  <w:style w:type="paragraph" w:customStyle="1" w:styleId="82A1EABBD5264EFC8982FCEED20175FF">
    <w:name w:val="82A1EABBD5264EFC8982FCEED20175FF"/>
  </w:style>
  <w:style w:type="paragraph" w:customStyle="1" w:styleId="A8BA31C2887B48DEAFB6132CA5C47EB3">
    <w:name w:val="A8BA31C2887B48DEAFB6132CA5C47EB3"/>
  </w:style>
  <w:style w:type="paragraph" w:customStyle="1" w:styleId="65B6AFA7B1F74A4481E3FF078C1DC4F6">
    <w:name w:val="65B6AFA7B1F74A4481E3FF078C1DC4F6"/>
  </w:style>
  <w:style w:type="paragraph" w:customStyle="1" w:styleId="F10639DFA13B4EAB9B59B08477D7CCF2">
    <w:name w:val="F10639DFA13B4EAB9B59B08477D7CCF2"/>
  </w:style>
  <w:style w:type="paragraph" w:customStyle="1" w:styleId="01BA02751F4E4F3185F81F9A3F3E5FF7">
    <w:name w:val="01BA02751F4E4F3185F81F9A3F3E5FF7"/>
  </w:style>
  <w:style w:type="paragraph" w:customStyle="1" w:styleId="261C6135CB6543019D7042B50AB1697C">
    <w:name w:val="261C6135CB6543019D7042B50AB1697C"/>
  </w:style>
  <w:style w:type="paragraph" w:customStyle="1" w:styleId="4FE715437C9747FD931683AFE218EFB8">
    <w:name w:val="4FE715437C9747FD931683AFE218EFB8"/>
  </w:style>
  <w:style w:type="paragraph" w:customStyle="1" w:styleId="1CA739B6F9714320A4EF5BE556A5DF61">
    <w:name w:val="1CA739B6F9714320A4EF5BE556A5DF61"/>
  </w:style>
  <w:style w:type="paragraph" w:customStyle="1" w:styleId="389FCDD67F0A4E658AB932EF77922110">
    <w:name w:val="389FCDD67F0A4E658AB932EF77922110"/>
  </w:style>
  <w:style w:type="paragraph" w:customStyle="1" w:styleId="315237605FEB49739D93DBA26028F893">
    <w:name w:val="315237605FEB49739D93DBA26028F893"/>
  </w:style>
  <w:style w:type="paragraph" w:customStyle="1" w:styleId="355E6D03EA434A5DA0891C241DF3BE9C">
    <w:name w:val="355E6D03EA434A5DA0891C241DF3BE9C"/>
  </w:style>
  <w:style w:type="paragraph" w:customStyle="1" w:styleId="86EE4212618D4D0CA9D9D3071F013317">
    <w:name w:val="86EE4212618D4D0CA9D9D3071F013317"/>
  </w:style>
  <w:style w:type="paragraph" w:customStyle="1" w:styleId="8C414AB082474AEEBAAB8CACF665876A">
    <w:name w:val="8C414AB082474AEEBAAB8CACF66587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ED9B05-A579-43BE-AD16-3C601575E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SOTR Class Entry Form_FINALDRAFT</Template>
  <TotalTime>0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2019-07-29T19:00:00Z</dcterms:created>
  <dcterms:modified xsi:type="dcterms:W3CDTF">2019-07-29T19:01:00Z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